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6A207" w14:textId="77777777" w:rsidR="000B39B7" w:rsidRDefault="000B39B7" w:rsidP="00887E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56481F" w14:textId="4ECEE8B5" w:rsidR="00887ED4" w:rsidRDefault="00230290" w:rsidP="00887E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Indbydelse til indledende</w:t>
      </w:r>
      <w:r w:rsidR="00887ED4" w:rsidRPr="004D1E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3A04" w:rsidRPr="004D1E99">
        <w:rPr>
          <w:rFonts w:ascii="Times New Roman" w:hAnsi="Times New Roman" w:cs="Times New Roman"/>
          <w:b/>
          <w:sz w:val="28"/>
          <w:szCs w:val="28"/>
        </w:rPr>
        <w:t>individuelle</w:t>
      </w:r>
      <w:r w:rsidR="00887ED4" w:rsidRPr="004D1E9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stævner </w:t>
      </w:r>
      <w:r w:rsidR="00887ED4" w:rsidRPr="004D1E99">
        <w:rPr>
          <w:rFonts w:ascii="Times New Roman" w:hAnsi="Times New Roman" w:cs="Times New Roman"/>
          <w:b/>
          <w:sz w:val="28"/>
          <w:szCs w:val="28"/>
        </w:rPr>
        <w:t>i Boccia 20</w:t>
      </w:r>
      <w:r>
        <w:rPr>
          <w:rFonts w:ascii="Times New Roman" w:hAnsi="Times New Roman" w:cs="Times New Roman"/>
          <w:b/>
          <w:sz w:val="28"/>
          <w:szCs w:val="28"/>
        </w:rPr>
        <w:t>21</w:t>
      </w:r>
      <w:r w:rsidR="00887ED4" w:rsidRPr="004D1E99">
        <w:rPr>
          <w:rFonts w:ascii="Times New Roman" w:hAnsi="Times New Roman" w:cs="Times New Roman"/>
          <w:b/>
          <w:sz w:val="28"/>
          <w:szCs w:val="28"/>
        </w:rPr>
        <w:t>.</w:t>
      </w:r>
    </w:p>
    <w:p w14:paraId="19C1CD59" w14:textId="77777777" w:rsidR="00635E88" w:rsidRDefault="00635E88" w:rsidP="00887E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619917" w14:textId="00994115" w:rsidR="0089017B" w:rsidRDefault="0089017B" w:rsidP="00635E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18. - 19. september </w:t>
      </w:r>
      <w:r w:rsidRPr="0089017B">
        <w:rPr>
          <w:rFonts w:ascii="Times New Roman" w:hAnsi="Times New Roman" w:cs="Times New Roman"/>
          <w:b/>
          <w:sz w:val="28"/>
          <w:szCs w:val="28"/>
        </w:rPr>
        <w:t>i Horreby Hallen Nykøbingvej 198 B 4800 Nykøbing F</w:t>
      </w:r>
    </w:p>
    <w:p w14:paraId="18BCDA6A" w14:textId="456056F0" w:rsidR="0089017B" w:rsidRDefault="008A4C2D" w:rsidP="00635E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09. - 10</w:t>
      </w:r>
      <w:r w:rsidR="0089017B">
        <w:rPr>
          <w:rFonts w:ascii="Times New Roman" w:hAnsi="Times New Roman" w:cs="Times New Roman"/>
          <w:b/>
          <w:sz w:val="28"/>
          <w:szCs w:val="28"/>
        </w:rPr>
        <w:t xml:space="preserve">. oktober </w:t>
      </w:r>
      <w:r w:rsidR="0089017B" w:rsidRPr="0089017B">
        <w:rPr>
          <w:rFonts w:ascii="Times New Roman" w:hAnsi="Times New Roman" w:cs="Times New Roman"/>
          <w:b/>
          <w:sz w:val="28"/>
          <w:szCs w:val="28"/>
        </w:rPr>
        <w:t xml:space="preserve">i Erritsø Idrætscenter </w:t>
      </w:r>
      <w:proofErr w:type="spellStart"/>
      <w:r w:rsidR="0089017B" w:rsidRPr="0089017B">
        <w:rPr>
          <w:rFonts w:ascii="Times New Roman" w:hAnsi="Times New Roman" w:cs="Times New Roman"/>
          <w:b/>
          <w:sz w:val="28"/>
          <w:szCs w:val="28"/>
        </w:rPr>
        <w:t>Krogsagervej</w:t>
      </w:r>
      <w:proofErr w:type="spellEnd"/>
      <w:r w:rsidR="0089017B" w:rsidRPr="0089017B">
        <w:rPr>
          <w:rFonts w:ascii="Times New Roman" w:hAnsi="Times New Roman" w:cs="Times New Roman"/>
          <w:b/>
          <w:sz w:val="28"/>
          <w:szCs w:val="28"/>
        </w:rPr>
        <w:t xml:space="preserve"> 40 7000 Fredericia</w:t>
      </w:r>
    </w:p>
    <w:p w14:paraId="1A407F40" w14:textId="047864DB" w:rsidR="0089017B" w:rsidRDefault="0089017B" w:rsidP="00635E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</w:t>
      </w:r>
      <w:r w:rsidR="00A95E6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– 24</w:t>
      </w:r>
      <w:r w:rsidR="00A95E6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oktober i </w:t>
      </w:r>
      <w:proofErr w:type="spellStart"/>
      <w:r w:rsidR="00635E88">
        <w:rPr>
          <w:rFonts w:ascii="Times New Roman" w:hAnsi="Times New Roman" w:cs="Times New Roman"/>
          <w:b/>
          <w:sz w:val="28"/>
          <w:szCs w:val="28"/>
        </w:rPr>
        <w:t>Tornhøj</w:t>
      </w:r>
      <w:proofErr w:type="spellEnd"/>
      <w:r w:rsidR="00635E88">
        <w:rPr>
          <w:rFonts w:ascii="Times New Roman" w:hAnsi="Times New Roman" w:cs="Times New Roman"/>
          <w:b/>
          <w:sz w:val="28"/>
          <w:szCs w:val="28"/>
        </w:rPr>
        <w:t xml:space="preserve"> Hallen </w:t>
      </w:r>
      <w:proofErr w:type="spellStart"/>
      <w:r w:rsidR="00635E88">
        <w:rPr>
          <w:rFonts w:ascii="Times New Roman" w:hAnsi="Times New Roman" w:cs="Times New Roman"/>
          <w:b/>
          <w:sz w:val="28"/>
          <w:szCs w:val="28"/>
        </w:rPr>
        <w:t>Tornhøjvej</w:t>
      </w:r>
      <w:proofErr w:type="spellEnd"/>
      <w:r w:rsidR="00635E88">
        <w:rPr>
          <w:rFonts w:ascii="Times New Roman" w:hAnsi="Times New Roman" w:cs="Times New Roman"/>
          <w:b/>
          <w:sz w:val="28"/>
          <w:szCs w:val="28"/>
        </w:rPr>
        <w:t xml:space="preserve"> 1 922</w:t>
      </w:r>
      <w:r w:rsidR="00A95E61">
        <w:rPr>
          <w:rFonts w:ascii="Times New Roman" w:hAnsi="Times New Roman" w:cs="Times New Roman"/>
          <w:b/>
          <w:sz w:val="28"/>
          <w:szCs w:val="28"/>
        </w:rPr>
        <w:t>0Ålborg</w:t>
      </w:r>
    </w:p>
    <w:p w14:paraId="66E2E146" w14:textId="77777777" w:rsidR="000B39B7" w:rsidRPr="0089017B" w:rsidRDefault="000B39B7" w:rsidP="00635E88">
      <w:pPr>
        <w:rPr>
          <w:rFonts w:ascii="Times New Roman" w:hAnsi="Times New Roman" w:cs="Times New Roman"/>
          <w:b/>
          <w:sz w:val="28"/>
          <w:szCs w:val="28"/>
        </w:rPr>
      </w:pPr>
    </w:p>
    <w:p w14:paraId="17564827" w14:textId="3E1BB3B1" w:rsidR="00693ECE" w:rsidRPr="00693ECE" w:rsidRDefault="00693ECE" w:rsidP="00693ECE">
      <w:pPr>
        <w:ind w:firstLine="1304"/>
        <w:rPr>
          <w:rFonts w:ascii="Times New Roman" w:hAnsi="Times New Roman" w:cs="Times New Roman"/>
        </w:rPr>
      </w:pPr>
      <w:r w:rsidRPr="00693ECE">
        <w:rPr>
          <w:rFonts w:ascii="Times New Roman" w:hAnsi="Times New Roman" w:cs="Times New Roman"/>
        </w:rPr>
        <w:t>Pris for deltag</w:t>
      </w:r>
      <w:r w:rsidR="0089017B">
        <w:rPr>
          <w:rFonts w:ascii="Times New Roman" w:hAnsi="Times New Roman" w:cs="Times New Roman"/>
        </w:rPr>
        <w:t xml:space="preserve">else i </w:t>
      </w:r>
      <w:proofErr w:type="spellStart"/>
      <w:r w:rsidR="0089017B">
        <w:rPr>
          <w:rFonts w:ascii="Times New Roman" w:hAnsi="Times New Roman" w:cs="Times New Roman"/>
        </w:rPr>
        <w:t>indv</w:t>
      </w:r>
      <w:proofErr w:type="spellEnd"/>
      <w:r w:rsidR="0089017B">
        <w:rPr>
          <w:rFonts w:ascii="Times New Roman" w:hAnsi="Times New Roman" w:cs="Times New Roman"/>
        </w:rPr>
        <w:t>. stævner er 700,00 kr. for alle 3 stævner</w:t>
      </w:r>
    </w:p>
    <w:p w14:paraId="17564828" w14:textId="77777777" w:rsidR="00693ECE" w:rsidRDefault="00693ECE" w:rsidP="00693ECE">
      <w:pPr>
        <w:ind w:firstLine="1304"/>
        <w:rPr>
          <w:rFonts w:ascii="Times New Roman" w:hAnsi="Times New Roman" w:cs="Times New Roman"/>
        </w:rPr>
      </w:pPr>
      <w:r w:rsidRPr="00693ECE">
        <w:rPr>
          <w:rFonts w:ascii="Times New Roman" w:hAnsi="Times New Roman" w:cs="Times New Roman"/>
        </w:rPr>
        <w:t>Hvis kluppen har flere spiller, betales det samlet.</w:t>
      </w:r>
    </w:p>
    <w:p w14:paraId="17564829" w14:textId="77777777" w:rsidR="00693ECE" w:rsidRPr="00597A57" w:rsidRDefault="00693ECE" w:rsidP="00693E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7A57">
        <w:rPr>
          <w:rFonts w:ascii="Times New Roman" w:hAnsi="Times New Roman" w:cs="Times New Roman"/>
          <w:b/>
          <w:sz w:val="24"/>
          <w:szCs w:val="24"/>
        </w:rPr>
        <w:t>Beløbet indbetales til</w:t>
      </w:r>
    </w:p>
    <w:p w14:paraId="1756482A" w14:textId="75034725" w:rsidR="00693ECE" w:rsidRPr="00597A57" w:rsidRDefault="00693ECE" w:rsidP="00693EC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97A57">
        <w:rPr>
          <w:rFonts w:ascii="Times New Roman" w:hAnsi="Times New Roman" w:cs="Times New Roman"/>
          <w:b/>
          <w:sz w:val="24"/>
          <w:szCs w:val="24"/>
          <w:u w:val="single"/>
        </w:rPr>
        <w:t xml:space="preserve">Konto </w:t>
      </w:r>
      <w:proofErr w:type="spellStart"/>
      <w:r w:rsidRPr="00597A57">
        <w:rPr>
          <w:rFonts w:ascii="Times New Roman" w:hAnsi="Times New Roman" w:cs="Times New Roman"/>
          <w:b/>
          <w:sz w:val="24"/>
          <w:szCs w:val="24"/>
          <w:u w:val="single"/>
        </w:rPr>
        <w:t>reg</w:t>
      </w:r>
      <w:proofErr w:type="spellEnd"/>
      <w:r w:rsidRPr="00597A57">
        <w:rPr>
          <w:rFonts w:ascii="Times New Roman" w:hAnsi="Times New Roman" w:cs="Times New Roman"/>
          <w:b/>
          <w:sz w:val="24"/>
          <w:szCs w:val="24"/>
          <w:u w:val="single"/>
        </w:rPr>
        <w:t xml:space="preserve">. 6191 – konto 12300743 med tekst </w:t>
      </w:r>
      <w:r w:rsidR="0089017B">
        <w:rPr>
          <w:rFonts w:ascii="Times New Roman" w:hAnsi="Times New Roman" w:cs="Times New Roman"/>
          <w:b/>
          <w:sz w:val="24"/>
          <w:szCs w:val="24"/>
          <w:u w:val="single"/>
        </w:rPr>
        <w:t>4310- 41139 -201403</w:t>
      </w:r>
      <w:r w:rsidR="00597A57">
        <w:rPr>
          <w:rFonts w:ascii="Times New Roman" w:hAnsi="Times New Roman" w:cs="Times New Roman"/>
          <w:b/>
          <w:sz w:val="24"/>
          <w:szCs w:val="24"/>
          <w:u w:val="single"/>
        </w:rPr>
        <w:t xml:space="preserve"> samt klup navn.</w:t>
      </w:r>
    </w:p>
    <w:p w14:paraId="548B8D26" w14:textId="293CFCDA" w:rsidR="00EF3A04" w:rsidRPr="00EF3A04" w:rsidRDefault="00EF3A04" w:rsidP="00693ECE">
      <w:pPr>
        <w:jc w:val="center"/>
        <w:rPr>
          <w:rFonts w:ascii="Times New Roman" w:hAnsi="Times New Roman" w:cs="Times New Roman"/>
          <w:b/>
          <w:i/>
        </w:rPr>
      </w:pPr>
      <w:r w:rsidRPr="00EF3A04">
        <w:rPr>
          <w:rFonts w:ascii="Times New Roman" w:hAnsi="Times New Roman" w:cs="Times New Roman"/>
          <w:b/>
          <w:i/>
        </w:rPr>
        <w:t xml:space="preserve">Det er vigtigt at hele teksten (tallene) er skrevet </w:t>
      </w:r>
      <w:r>
        <w:rPr>
          <w:rFonts w:ascii="Times New Roman" w:hAnsi="Times New Roman" w:cs="Times New Roman"/>
          <w:b/>
          <w:i/>
        </w:rPr>
        <w:t xml:space="preserve">på </w:t>
      </w:r>
      <w:r w:rsidRPr="00EF3A04">
        <w:rPr>
          <w:rFonts w:ascii="Times New Roman" w:hAnsi="Times New Roman" w:cs="Times New Roman"/>
          <w:b/>
          <w:i/>
        </w:rPr>
        <w:t>ved indbetalingen</w:t>
      </w:r>
      <w:r>
        <w:rPr>
          <w:rFonts w:ascii="Times New Roman" w:hAnsi="Times New Roman" w:cs="Times New Roman"/>
          <w:b/>
          <w:i/>
        </w:rPr>
        <w:t>.</w:t>
      </w:r>
    </w:p>
    <w:p w14:paraId="1756482B" w14:textId="77777777" w:rsidR="00693ECE" w:rsidRDefault="00693ECE" w:rsidP="00693ECE">
      <w:pPr>
        <w:jc w:val="center"/>
        <w:rPr>
          <w:rFonts w:ascii="Times New Roman" w:hAnsi="Times New Roman" w:cs="Times New Roman"/>
        </w:rPr>
      </w:pPr>
      <w:r w:rsidRPr="00597A57">
        <w:rPr>
          <w:rFonts w:ascii="Times New Roman" w:hAnsi="Times New Roman" w:cs="Times New Roman"/>
        </w:rPr>
        <w:t xml:space="preserve">Brug venligst </w:t>
      </w:r>
      <w:r w:rsidR="00597A57">
        <w:rPr>
          <w:rFonts w:ascii="Times New Roman" w:hAnsi="Times New Roman" w:cs="Times New Roman"/>
        </w:rPr>
        <w:t>Deltager / B</w:t>
      </w:r>
      <w:r w:rsidR="00597A57" w:rsidRPr="00597A57">
        <w:rPr>
          <w:rFonts w:ascii="Times New Roman" w:hAnsi="Times New Roman" w:cs="Times New Roman"/>
        </w:rPr>
        <w:t>etalingsskema</w:t>
      </w:r>
    </w:p>
    <w:p w14:paraId="1756482C" w14:textId="7CE351B8" w:rsidR="00597A57" w:rsidRDefault="00153F28" w:rsidP="00693EC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Senest: d. 30/8</w:t>
      </w:r>
      <w:r w:rsidR="00597A57">
        <w:rPr>
          <w:rFonts w:ascii="Times New Roman" w:hAnsi="Times New Roman" w:cs="Times New Roman"/>
        </w:rPr>
        <w:t xml:space="preserve"> – 20</w:t>
      </w:r>
      <w:r>
        <w:rPr>
          <w:rFonts w:ascii="Times New Roman" w:hAnsi="Times New Roman" w:cs="Times New Roman"/>
        </w:rPr>
        <w:t>21</w:t>
      </w:r>
    </w:p>
    <w:p w14:paraId="1756482D" w14:textId="77777777" w:rsidR="00597A57" w:rsidRPr="00A95E61" w:rsidRDefault="00597A57" w:rsidP="00A95E61">
      <w:pPr>
        <w:rPr>
          <w:rFonts w:ascii="Times New Roman" w:hAnsi="Times New Roman" w:cs="Times New Roman"/>
          <w:b/>
        </w:rPr>
      </w:pPr>
      <w:r w:rsidRPr="00A95E61">
        <w:rPr>
          <w:rFonts w:ascii="Times New Roman" w:hAnsi="Times New Roman" w:cs="Times New Roman"/>
          <w:b/>
        </w:rPr>
        <w:t>Tilmeldingen sendes til:</w:t>
      </w:r>
    </w:p>
    <w:p w14:paraId="1D5ACE18" w14:textId="0A4D8E1B" w:rsidR="00A95E61" w:rsidRDefault="00597A57" w:rsidP="00A95E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Hans Moos: </w:t>
      </w:r>
      <w:hyperlink r:id="rId7" w:history="1">
        <w:r w:rsidR="00A95E61" w:rsidRPr="004B591E">
          <w:rPr>
            <w:rStyle w:val="Hyperlink"/>
            <w:rFonts w:ascii="Times New Roman" w:hAnsi="Times New Roman" w:cs="Times New Roman"/>
          </w:rPr>
          <w:t>parasportfredericia@gmail.com</w:t>
        </w:r>
      </w:hyperlink>
      <w:r w:rsidR="00A95E61">
        <w:rPr>
          <w:rFonts w:ascii="Times New Roman" w:hAnsi="Times New Roman" w:cs="Times New Roman"/>
        </w:rPr>
        <w:t xml:space="preserve"> </w:t>
      </w:r>
    </w:p>
    <w:p w14:paraId="1756482E" w14:textId="3FA11E4C" w:rsidR="00597A57" w:rsidRDefault="00597A57" w:rsidP="00A95E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Lotte Jensen: </w:t>
      </w:r>
      <w:hyperlink r:id="rId8" w:history="1">
        <w:r w:rsidRPr="00231221">
          <w:rPr>
            <w:rStyle w:val="Hyperlink"/>
            <w:rFonts w:ascii="Times New Roman" w:hAnsi="Times New Roman" w:cs="Times New Roman"/>
          </w:rPr>
          <w:t>gfornbyvej20@live.dk</w:t>
        </w:r>
      </w:hyperlink>
    </w:p>
    <w:p w14:paraId="5C515CC7" w14:textId="28E928A7" w:rsidR="00A95E61" w:rsidRPr="00597A57" w:rsidRDefault="000B39B7" w:rsidP="000B39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Senest d. 30. August</w:t>
      </w:r>
      <w:r w:rsidR="00597A57" w:rsidRPr="00597A57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153F28">
        <w:rPr>
          <w:rFonts w:ascii="Times New Roman" w:hAnsi="Times New Roman" w:cs="Times New Roman"/>
          <w:b/>
          <w:sz w:val="24"/>
          <w:szCs w:val="24"/>
        </w:rPr>
        <w:t>21</w:t>
      </w:r>
    </w:p>
    <w:p w14:paraId="17564830" w14:textId="77777777" w:rsidR="00597A57" w:rsidRDefault="00597A57" w:rsidP="00597A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Ved evt. afbud:</w:t>
      </w:r>
    </w:p>
    <w:p w14:paraId="17564831" w14:textId="4BF01612" w:rsidR="00597A57" w:rsidRDefault="00597A57" w:rsidP="00597A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Har en klu</w:t>
      </w:r>
      <w:r w:rsidR="00210180">
        <w:rPr>
          <w:rFonts w:ascii="Times New Roman" w:hAnsi="Times New Roman" w:cs="Times New Roman"/>
        </w:rPr>
        <w:t>b</w:t>
      </w:r>
      <w:r w:rsidR="00EF3A04">
        <w:rPr>
          <w:rFonts w:ascii="Times New Roman" w:hAnsi="Times New Roman" w:cs="Times New Roman"/>
        </w:rPr>
        <w:t xml:space="preserve"> i indledende </w:t>
      </w:r>
      <w:r>
        <w:rPr>
          <w:rFonts w:ascii="Times New Roman" w:hAnsi="Times New Roman" w:cs="Times New Roman"/>
        </w:rPr>
        <w:t>tuneringen kvalif</w:t>
      </w:r>
      <w:r w:rsidR="00153F28">
        <w:rPr>
          <w:rFonts w:ascii="Times New Roman" w:hAnsi="Times New Roman" w:cs="Times New Roman"/>
        </w:rPr>
        <w:t>iceret sig med en spiller til DM</w:t>
      </w:r>
      <w:r>
        <w:rPr>
          <w:rFonts w:ascii="Times New Roman" w:hAnsi="Times New Roman" w:cs="Times New Roman"/>
        </w:rPr>
        <w:t>, og ikke har meldt afbud, vil klu</w:t>
      </w:r>
      <w:r w:rsidR="002962ED">
        <w:rPr>
          <w:rFonts w:ascii="Times New Roman" w:hAnsi="Times New Roman" w:cs="Times New Roman"/>
        </w:rPr>
        <w:t>bb</w:t>
      </w:r>
      <w:r>
        <w:rPr>
          <w:rFonts w:ascii="Times New Roman" w:hAnsi="Times New Roman" w:cs="Times New Roman"/>
        </w:rPr>
        <w:t>en blive opkrævet deltagergebyr alligevel</w:t>
      </w:r>
    </w:p>
    <w:p w14:paraId="2C17EA50" w14:textId="526673C5" w:rsidR="000B39B7" w:rsidRDefault="00597A57" w:rsidP="00597A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Ved man på forhånd at en kvali</w:t>
      </w:r>
      <w:r w:rsidR="004D1E99">
        <w:rPr>
          <w:rFonts w:ascii="Times New Roman" w:hAnsi="Times New Roman" w:cs="Times New Roman"/>
        </w:rPr>
        <w:t>ficeret spiller ikke kan deltage, så meld afbud så hurtigt som muligt, så en anden spiller kan deltage.</w:t>
      </w:r>
      <w:r>
        <w:rPr>
          <w:rFonts w:ascii="Times New Roman" w:hAnsi="Times New Roman" w:cs="Times New Roman"/>
        </w:rPr>
        <w:t xml:space="preserve"> </w:t>
      </w:r>
    </w:p>
    <w:p w14:paraId="17564833" w14:textId="77777777" w:rsidR="004D1E99" w:rsidRDefault="004D1E99" w:rsidP="00597A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Eventuelt afbud skal sendes til:</w:t>
      </w:r>
    </w:p>
    <w:p w14:paraId="17564834" w14:textId="475BBD46" w:rsidR="004D1E99" w:rsidRPr="003841E1" w:rsidRDefault="00153F28" w:rsidP="00597A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IU Boccia</w:t>
      </w:r>
      <w:r w:rsidR="003F6626" w:rsidRPr="003841E1">
        <w:rPr>
          <w:rFonts w:ascii="Times New Roman" w:hAnsi="Times New Roman" w:cs="Times New Roman"/>
          <w:b/>
        </w:rPr>
        <w:t>:</w:t>
      </w:r>
      <w:r w:rsidR="003F6626" w:rsidRPr="003841E1">
        <w:rPr>
          <w:rFonts w:ascii="Times New Roman" w:hAnsi="Times New Roman" w:cs="Times New Roman"/>
        </w:rPr>
        <w:t xml:space="preserve"> </w:t>
      </w:r>
      <w:r w:rsidR="003841E1" w:rsidRPr="003841E1">
        <w:rPr>
          <w:rFonts w:ascii="Times New Roman" w:hAnsi="Times New Roman" w:cs="Times New Roman"/>
        </w:rPr>
        <w:t>Han</w:t>
      </w:r>
      <w:r w:rsidR="003841E1">
        <w:rPr>
          <w:rFonts w:ascii="Times New Roman" w:hAnsi="Times New Roman" w:cs="Times New Roman"/>
        </w:rPr>
        <w:t xml:space="preserve">s </w:t>
      </w:r>
      <w:r w:rsidR="0050015A">
        <w:rPr>
          <w:rFonts w:ascii="Times New Roman" w:hAnsi="Times New Roman" w:cs="Times New Roman"/>
        </w:rPr>
        <w:t>Moss:</w:t>
      </w:r>
      <w:r w:rsidR="000E743D">
        <w:rPr>
          <w:rFonts w:ascii="Times New Roman" w:hAnsi="Times New Roman" w:cs="Times New Roman"/>
        </w:rPr>
        <w:t xml:space="preserve"> </w:t>
      </w:r>
      <w:hyperlink r:id="rId9" w:history="1">
        <w:r w:rsidR="006552C1" w:rsidRPr="00C713E1">
          <w:rPr>
            <w:rStyle w:val="Hyperlink"/>
            <w:rFonts w:ascii="Times New Roman" w:hAnsi="Times New Roman" w:cs="Times New Roman"/>
          </w:rPr>
          <w:t>parasportfredericia@gmail.com</w:t>
        </w:r>
      </w:hyperlink>
      <w:r w:rsidR="006552C1">
        <w:rPr>
          <w:rFonts w:ascii="Times New Roman" w:hAnsi="Times New Roman" w:cs="Times New Roman"/>
        </w:rPr>
        <w:t xml:space="preserve"> </w:t>
      </w:r>
    </w:p>
    <w:p w14:paraId="17564836" w14:textId="6B93A788" w:rsidR="003F6626" w:rsidRDefault="00153F28" w:rsidP="003F6626">
      <w:pPr>
        <w:rPr>
          <w:rStyle w:val="Hyperlink"/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IU Boccia</w:t>
      </w:r>
      <w:r w:rsidR="004D1E99" w:rsidRPr="008A32A6">
        <w:rPr>
          <w:rFonts w:ascii="Times New Roman" w:hAnsi="Times New Roman" w:cs="Times New Roman"/>
        </w:rPr>
        <w:t xml:space="preserve">: </w:t>
      </w:r>
      <w:r w:rsidR="00470999">
        <w:rPr>
          <w:rFonts w:ascii="Times New Roman" w:hAnsi="Times New Roman" w:cs="Times New Roman"/>
        </w:rPr>
        <w:t xml:space="preserve">Lotte Jensen: </w:t>
      </w:r>
      <w:hyperlink r:id="rId10" w:history="1">
        <w:r w:rsidR="00470999" w:rsidRPr="00D73ACB">
          <w:rPr>
            <w:rStyle w:val="Hyperlink"/>
            <w:rFonts w:ascii="Times New Roman" w:hAnsi="Times New Roman" w:cs="Times New Roman"/>
          </w:rPr>
          <w:t>gfornebyvej20@live.dk</w:t>
        </w:r>
      </w:hyperlink>
    </w:p>
    <w:p w14:paraId="13C94991" w14:textId="77777777" w:rsidR="000B39B7" w:rsidRPr="00470999" w:rsidRDefault="000B39B7" w:rsidP="003F6626">
      <w:pPr>
        <w:rPr>
          <w:rFonts w:ascii="Times New Roman" w:hAnsi="Times New Roman" w:cs="Times New Roman"/>
        </w:rPr>
      </w:pPr>
    </w:p>
    <w:p w14:paraId="17564837" w14:textId="77777777" w:rsidR="003F6626" w:rsidRPr="003F6626" w:rsidRDefault="003F6626" w:rsidP="003F6626">
      <w:pPr>
        <w:rPr>
          <w:rFonts w:ascii="Times New Roman" w:hAnsi="Times New Roman" w:cs="Times New Roman"/>
          <w:sz w:val="24"/>
          <w:szCs w:val="24"/>
        </w:rPr>
      </w:pPr>
      <w:r w:rsidRPr="003F6626">
        <w:rPr>
          <w:rFonts w:ascii="Times New Roman" w:hAnsi="Times New Roman" w:cs="Times New Roman"/>
          <w:sz w:val="24"/>
          <w:szCs w:val="24"/>
        </w:rPr>
        <w:t>Med venlig Hilsen</w:t>
      </w:r>
    </w:p>
    <w:p w14:paraId="17564838" w14:textId="77777777" w:rsidR="00887ED4" w:rsidRDefault="003F6626" w:rsidP="003F6626">
      <w:pPr>
        <w:rPr>
          <w:rFonts w:ascii="Times New Roman" w:hAnsi="Times New Roman" w:cs="Times New Roman"/>
          <w:sz w:val="24"/>
          <w:szCs w:val="24"/>
        </w:rPr>
      </w:pPr>
      <w:r w:rsidRPr="003F6626">
        <w:rPr>
          <w:rFonts w:ascii="Times New Roman" w:hAnsi="Times New Roman" w:cs="Times New Roman"/>
          <w:sz w:val="24"/>
          <w:szCs w:val="24"/>
        </w:rPr>
        <w:t>IU Boccia Jan Rasmussen</w:t>
      </w:r>
    </w:p>
    <w:p w14:paraId="3AEF941E" w14:textId="77777777" w:rsidR="00635E88" w:rsidRDefault="00635E88" w:rsidP="003F6626">
      <w:pPr>
        <w:rPr>
          <w:rFonts w:ascii="Times New Roman" w:hAnsi="Times New Roman" w:cs="Times New Roman"/>
          <w:sz w:val="24"/>
          <w:szCs w:val="24"/>
        </w:rPr>
      </w:pPr>
    </w:p>
    <w:p w14:paraId="14121300" w14:textId="77777777" w:rsidR="00635E88" w:rsidRPr="003F6626" w:rsidRDefault="00635E88" w:rsidP="003F6626">
      <w:pPr>
        <w:rPr>
          <w:rFonts w:ascii="Times New Roman" w:hAnsi="Times New Roman" w:cs="Times New Roman"/>
          <w:sz w:val="24"/>
          <w:szCs w:val="24"/>
        </w:rPr>
      </w:pPr>
    </w:p>
    <w:p w14:paraId="2360C4B1" w14:textId="77777777" w:rsidR="00EF3A04" w:rsidRDefault="00EF3A04" w:rsidP="00887E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84C01A" w14:textId="5D5F9B2F" w:rsidR="000B39B7" w:rsidRDefault="000B39B7" w:rsidP="000B39B7">
      <w:pPr>
        <w:rPr>
          <w:rFonts w:ascii="Times New Roman" w:hAnsi="Times New Roman" w:cs="Times New Roman"/>
          <w:b/>
          <w:sz w:val="24"/>
          <w:szCs w:val="24"/>
        </w:rPr>
      </w:pPr>
      <w:r w:rsidRPr="000B39B7">
        <w:rPr>
          <w:rFonts w:ascii="Times New Roman" w:hAnsi="Times New Roman" w:cs="Times New Roman"/>
          <w:b/>
          <w:sz w:val="24"/>
          <w:szCs w:val="24"/>
        </w:rPr>
        <w:t>Sendes til Hans Moos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0B39B7">
        <w:rPr>
          <w:rFonts w:ascii="Times New Roman" w:hAnsi="Times New Roman" w:cs="Times New Roman"/>
          <w:b/>
          <w:sz w:val="24"/>
          <w:szCs w:val="24"/>
        </w:rPr>
        <w:t xml:space="preserve">  </w:t>
      </w:r>
      <w:hyperlink r:id="rId11" w:history="1">
        <w:r w:rsidRPr="000B39B7">
          <w:rPr>
            <w:rStyle w:val="Hyperlink"/>
            <w:rFonts w:ascii="Times New Roman" w:hAnsi="Times New Roman" w:cs="Times New Roman"/>
            <w:b/>
            <w:sz w:val="24"/>
            <w:szCs w:val="24"/>
          </w:rPr>
          <w:t>parasportfredericia@gmail.com</w:t>
        </w:r>
      </w:hyperlink>
    </w:p>
    <w:p w14:paraId="22CDB3B2" w14:textId="08F2958B" w:rsidR="000B39B7" w:rsidRPr="000B39B7" w:rsidRDefault="000B39B7" w:rsidP="000B39B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Lotte Jensen: </w:t>
      </w:r>
      <w:hyperlink r:id="rId12" w:history="1">
        <w:r w:rsidRPr="0047604B">
          <w:rPr>
            <w:rStyle w:val="Hyperlink"/>
            <w:rFonts w:ascii="Times New Roman" w:hAnsi="Times New Roman" w:cs="Times New Roman"/>
            <w:b/>
            <w:sz w:val="24"/>
            <w:szCs w:val="24"/>
          </w:rPr>
          <w:t>gfornebyvej20@live.dk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1B3F196" w14:textId="77777777" w:rsidR="000B39B7" w:rsidRPr="004D1E99" w:rsidRDefault="000B39B7" w:rsidP="000B39B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el-Gitter"/>
        <w:tblpPr w:leftFromText="141" w:rightFromText="141" w:horzAnchor="margin" w:tblpY="570"/>
        <w:tblW w:w="0" w:type="auto"/>
        <w:tblLook w:val="04A0" w:firstRow="1" w:lastRow="0" w:firstColumn="1" w:lastColumn="0" w:noHBand="0" w:noVBand="1"/>
      </w:tblPr>
      <w:tblGrid>
        <w:gridCol w:w="812"/>
        <w:gridCol w:w="2650"/>
        <w:gridCol w:w="4728"/>
        <w:gridCol w:w="1438"/>
      </w:tblGrid>
      <w:tr w:rsidR="000B39B7" w14:paraId="156E58DE" w14:textId="77777777" w:rsidTr="000B39B7">
        <w:tc>
          <w:tcPr>
            <w:tcW w:w="817" w:type="dxa"/>
          </w:tcPr>
          <w:p w14:paraId="6E1A4679" w14:textId="044C5F7B" w:rsidR="000B39B7" w:rsidRDefault="000B39B7" w:rsidP="000B39B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Nr.</w:t>
            </w:r>
          </w:p>
        </w:tc>
        <w:tc>
          <w:tcPr>
            <w:tcW w:w="2693" w:type="dxa"/>
          </w:tcPr>
          <w:p w14:paraId="010E7484" w14:textId="615C9BBF" w:rsidR="000B39B7" w:rsidRDefault="007A62F8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Klub</w:t>
            </w:r>
          </w:p>
        </w:tc>
        <w:tc>
          <w:tcPr>
            <w:tcW w:w="4820" w:type="dxa"/>
          </w:tcPr>
          <w:p w14:paraId="22989671" w14:textId="6E0DAEE0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Navn</w:t>
            </w:r>
          </w:p>
        </w:tc>
        <w:tc>
          <w:tcPr>
            <w:tcW w:w="1448" w:type="dxa"/>
          </w:tcPr>
          <w:p w14:paraId="52D02027" w14:textId="38DE497B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Klasse</w:t>
            </w:r>
          </w:p>
        </w:tc>
      </w:tr>
      <w:tr w:rsidR="000B39B7" w14:paraId="5BF0AE7B" w14:textId="77777777" w:rsidTr="000B39B7">
        <w:tc>
          <w:tcPr>
            <w:tcW w:w="817" w:type="dxa"/>
          </w:tcPr>
          <w:p w14:paraId="4553EC9A" w14:textId="42B5B313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14:paraId="3FA8B360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14:paraId="45F64523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</w:tcPr>
          <w:p w14:paraId="13C732B3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9B7" w14:paraId="52B309F5" w14:textId="77777777" w:rsidTr="000B39B7">
        <w:tc>
          <w:tcPr>
            <w:tcW w:w="817" w:type="dxa"/>
          </w:tcPr>
          <w:p w14:paraId="3B627A07" w14:textId="4FA3AD01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14:paraId="4BF0341C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14:paraId="590C00A5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</w:tcPr>
          <w:p w14:paraId="3C81980D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9B7" w14:paraId="6B13BF94" w14:textId="77777777" w:rsidTr="000B39B7">
        <w:tc>
          <w:tcPr>
            <w:tcW w:w="817" w:type="dxa"/>
          </w:tcPr>
          <w:p w14:paraId="3991D0AC" w14:textId="5530D5AE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14:paraId="29FF3A11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14:paraId="3F636103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</w:tcPr>
          <w:p w14:paraId="628D8AD4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9B7" w14:paraId="52E89C6F" w14:textId="77777777" w:rsidTr="000B39B7">
        <w:tc>
          <w:tcPr>
            <w:tcW w:w="817" w:type="dxa"/>
          </w:tcPr>
          <w:p w14:paraId="6FA9856D" w14:textId="4D8257A4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14:paraId="55709FC1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14:paraId="5CADA460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</w:tcPr>
          <w:p w14:paraId="0C87DAFC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9B7" w14:paraId="5FD8EF47" w14:textId="77777777" w:rsidTr="000B39B7">
        <w:tc>
          <w:tcPr>
            <w:tcW w:w="817" w:type="dxa"/>
          </w:tcPr>
          <w:p w14:paraId="40C63294" w14:textId="1C6909D8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14:paraId="0E8F32F5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14:paraId="26A296A8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</w:tcPr>
          <w:p w14:paraId="467A609B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9B7" w14:paraId="225EE745" w14:textId="77777777" w:rsidTr="000B39B7">
        <w:tc>
          <w:tcPr>
            <w:tcW w:w="817" w:type="dxa"/>
          </w:tcPr>
          <w:p w14:paraId="20604FE3" w14:textId="04AB601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14:paraId="29E569D1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14:paraId="61195329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</w:tcPr>
          <w:p w14:paraId="23983CBD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9B7" w14:paraId="48E5E706" w14:textId="77777777" w:rsidTr="000B39B7">
        <w:tc>
          <w:tcPr>
            <w:tcW w:w="817" w:type="dxa"/>
          </w:tcPr>
          <w:p w14:paraId="2DDAF5EB" w14:textId="3D9203CF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693" w:type="dxa"/>
          </w:tcPr>
          <w:p w14:paraId="44190685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14:paraId="0F1C0778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</w:tcPr>
          <w:p w14:paraId="41573054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9B7" w14:paraId="3A0C8D24" w14:textId="77777777" w:rsidTr="000B39B7">
        <w:tc>
          <w:tcPr>
            <w:tcW w:w="817" w:type="dxa"/>
          </w:tcPr>
          <w:p w14:paraId="02D0B8BA" w14:textId="161D3D2A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14:paraId="1C4B65E1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14:paraId="139025F6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</w:tcPr>
          <w:p w14:paraId="1C0D01D8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9B7" w14:paraId="3A4564A2" w14:textId="77777777" w:rsidTr="000B39B7">
        <w:tc>
          <w:tcPr>
            <w:tcW w:w="817" w:type="dxa"/>
          </w:tcPr>
          <w:p w14:paraId="0FCFB658" w14:textId="7AC035D1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693" w:type="dxa"/>
          </w:tcPr>
          <w:p w14:paraId="2E92FC33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14:paraId="57E20D23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</w:tcPr>
          <w:p w14:paraId="161EE50A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9B7" w14:paraId="2EC834BC" w14:textId="77777777" w:rsidTr="000B39B7">
        <w:tc>
          <w:tcPr>
            <w:tcW w:w="817" w:type="dxa"/>
          </w:tcPr>
          <w:p w14:paraId="6E0DD022" w14:textId="3ADD90A8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693" w:type="dxa"/>
          </w:tcPr>
          <w:p w14:paraId="22F6A20A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14:paraId="6AB30C82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</w:tcPr>
          <w:p w14:paraId="71F3BDE0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9B7" w14:paraId="7B6B67A7" w14:textId="77777777" w:rsidTr="000B39B7">
        <w:tc>
          <w:tcPr>
            <w:tcW w:w="817" w:type="dxa"/>
          </w:tcPr>
          <w:p w14:paraId="13CF54B1" w14:textId="61034F13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693" w:type="dxa"/>
          </w:tcPr>
          <w:p w14:paraId="13F0B78F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14:paraId="14BEB7B4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</w:tcPr>
          <w:p w14:paraId="739A2431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9B7" w14:paraId="61BEBFAE" w14:textId="77777777" w:rsidTr="000B39B7">
        <w:tc>
          <w:tcPr>
            <w:tcW w:w="817" w:type="dxa"/>
          </w:tcPr>
          <w:p w14:paraId="4F8FAD01" w14:textId="56FD8822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693" w:type="dxa"/>
          </w:tcPr>
          <w:p w14:paraId="55ECD588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14:paraId="79C897E5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</w:tcPr>
          <w:p w14:paraId="1F783610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9B7" w14:paraId="21FDF936" w14:textId="77777777" w:rsidTr="000B39B7">
        <w:tc>
          <w:tcPr>
            <w:tcW w:w="817" w:type="dxa"/>
          </w:tcPr>
          <w:p w14:paraId="62D5ABEC" w14:textId="575C6055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693" w:type="dxa"/>
          </w:tcPr>
          <w:p w14:paraId="3A316FFA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14:paraId="15A18B3C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</w:tcPr>
          <w:p w14:paraId="71674639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9B7" w14:paraId="75FD6BCB" w14:textId="77777777" w:rsidTr="000B39B7">
        <w:tc>
          <w:tcPr>
            <w:tcW w:w="817" w:type="dxa"/>
          </w:tcPr>
          <w:p w14:paraId="57DE7AC9" w14:textId="0DE890DF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693" w:type="dxa"/>
          </w:tcPr>
          <w:p w14:paraId="0D1942B2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14:paraId="1D2059B1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</w:tcPr>
          <w:p w14:paraId="7D1DA986" w14:textId="77777777" w:rsidR="000B39B7" w:rsidRDefault="000B39B7" w:rsidP="000B3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1756483A" w14:textId="77777777" w:rsidR="00887ED4" w:rsidRDefault="00887ED4" w:rsidP="00887E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26DEB1" w14:textId="77777777" w:rsidR="000B39B7" w:rsidRDefault="000B39B7" w:rsidP="00887E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3276F1" w14:textId="77777777" w:rsidR="000B39B7" w:rsidRPr="004D1E99" w:rsidRDefault="000B39B7" w:rsidP="00887E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B39B7" w:rsidRPr="004D1E99" w:rsidSect="00572949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268" w:right="1134" w:bottom="1418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6483D" w14:textId="77777777" w:rsidR="009D202E" w:rsidRDefault="009D202E" w:rsidP="00B7218E">
      <w:pPr>
        <w:spacing w:after="0" w:line="240" w:lineRule="auto"/>
      </w:pPr>
      <w:r>
        <w:separator/>
      </w:r>
    </w:p>
  </w:endnote>
  <w:endnote w:type="continuationSeparator" w:id="0">
    <w:p w14:paraId="1756483E" w14:textId="77777777" w:rsidR="009D202E" w:rsidRDefault="009D202E" w:rsidP="00B7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8DEE449-6FEE-4BEC-994E-029F0B390B8C}"/>
    <w:embedBold r:id="rId2" w:fontKey="{AC2E16C4-030A-4C9D-B357-06E2A7A59319}"/>
    <w:embedBoldItalic r:id="rId3" w:fontKey="{32969AD6-1B28-4A24-9118-10D5400BF83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4" w:subsetted="1" w:fontKey="{8B938A43-E94C-44B0-8FF3-E306E68141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A48E9C7-D721-4ED5-A200-7C78D81AA3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64841" w14:textId="77777777" w:rsidR="00320A13" w:rsidRDefault="00320A13" w:rsidP="00641A05">
    <w:pPr>
      <w:pStyle w:val="Sidefod"/>
      <w:rPr>
        <w:rFonts w:ascii="Arial" w:hAnsi="Arial" w:cs="Arial"/>
        <w:color w:val="474B4E"/>
        <w:sz w:val="14"/>
        <w:szCs w:val="14"/>
      </w:rPr>
    </w:pPr>
  </w:p>
  <w:p w14:paraId="17564842" w14:textId="77777777" w:rsidR="003F69C9" w:rsidRDefault="00641A05" w:rsidP="00641A05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62336" behindDoc="1" locked="0" layoutInCell="1" allowOverlap="1" wp14:anchorId="1756484E" wp14:editId="1756484F">
          <wp:simplePos x="0" y="0"/>
          <wp:positionH relativeFrom="margin">
            <wp:align>right</wp:align>
          </wp:positionH>
          <wp:positionV relativeFrom="paragraph">
            <wp:posOffset>137795</wp:posOffset>
          </wp:positionV>
          <wp:extent cx="2190750" cy="324362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3243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F69C9">
      <w:rPr>
        <w:rFonts w:ascii="Arial" w:hAnsi="Arial" w:cs="Arial"/>
        <w:color w:val="474B4E"/>
        <w:sz w:val="14"/>
        <w:szCs w:val="14"/>
      </w:rPr>
      <w:t xml:space="preserve">Parasport Danmark </w:t>
    </w:r>
    <w:r w:rsidR="009D10C7">
      <w:rPr>
        <w:rFonts w:ascii="Arial" w:hAnsi="Arial" w:cs="Arial"/>
        <w:color w:val="474B4E"/>
        <w:sz w:val="14"/>
        <w:szCs w:val="14"/>
      </w:rPr>
      <w:t>–</w:t>
    </w:r>
    <w:r w:rsidR="003F69C9">
      <w:rPr>
        <w:rFonts w:ascii="Arial" w:hAnsi="Arial" w:cs="Arial"/>
        <w:color w:val="474B4E"/>
        <w:sz w:val="14"/>
        <w:szCs w:val="14"/>
      </w:rPr>
      <w:t xml:space="preserve"> </w:t>
    </w:r>
    <w:r w:rsidR="00320A13">
      <w:rPr>
        <w:rFonts w:ascii="Arial" w:hAnsi="Arial" w:cs="Arial"/>
        <w:color w:val="474B4E"/>
        <w:sz w:val="14"/>
        <w:szCs w:val="14"/>
      </w:rPr>
      <w:t>IU Boccia</w:t>
    </w:r>
  </w:p>
  <w:p w14:paraId="17564843" w14:textId="77777777" w:rsidR="0058160F" w:rsidRDefault="0077063A" w:rsidP="00641A05">
    <w:pPr>
      <w:pStyle w:val="Sidefod"/>
      <w:rPr>
        <w:rFonts w:ascii="Arial" w:hAnsi="Arial" w:cs="Arial"/>
        <w:color w:val="474B4E"/>
        <w:sz w:val="14"/>
        <w:szCs w:val="14"/>
      </w:rPr>
    </w:pPr>
    <w:hyperlink r:id="rId2" w:history="1">
      <w:r w:rsidR="00320A13" w:rsidRPr="00BF6503">
        <w:rPr>
          <w:rStyle w:val="Hyperlink"/>
          <w:rFonts w:ascii="Arial" w:hAnsi="Arial" w:cs="Arial"/>
          <w:sz w:val="14"/>
          <w:szCs w:val="14"/>
        </w:rPr>
        <w:t>www.parasport.dk</w:t>
      </w:r>
    </w:hyperlink>
  </w:p>
  <w:p w14:paraId="17564844" w14:textId="77777777" w:rsidR="00320A13" w:rsidRDefault="00320A13" w:rsidP="00641A05">
    <w:pPr>
      <w:pStyle w:val="Sidefod"/>
      <w:rPr>
        <w:rFonts w:ascii="Arial" w:hAnsi="Arial" w:cs="Arial"/>
        <w:color w:val="474B4E"/>
        <w:sz w:val="14"/>
        <w:szCs w:val="14"/>
        <w:lang w:val="en-US"/>
      </w:rPr>
    </w:pPr>
    <w:r w:rsidRPr="00320A13">
      <w:rPr>
        <w:rFonts w:ascii="Arial" w:hAnsi="Arial" w:cs="Arial"/>
        <w:color w:val="474B4E"/>
        <w:sz w:val="14"/>
        <w:szCs w:val="14"/>
        <w:lang w:val="en-US"/>
      </w:rPr>
      <w:t>Formand Jan Rasmussen,</w:t>
    </w:r>
    <w:r>
      <w:rPr>
        <w:rFonts w:ascii="Arial" w:hAnsi="Arial" w:cs="Arial"/>
        <w:color w:val="474B4E"/>
        <w:sz w:val="14"/>
        <w:szCs w:val="14"/>
        <w:lang w:val="en-US"/>
      </w:rPr>
      <w:t xml:space="preserve"> </w:t>
    </w:r>
    <w:hyperlink r:id="rId3" w:history="1">
      <w:r w:rsidRPr="00780861">
        <w:rPr>
          <w:rStyle w:val="Hyperlink"/>
          <w:rFonts w:ascii="Arial" w:hAnsi="Arial" w:cs="Arial"/>
          <w:sz w:val="14"/>
          <w:szCs w:val="14"/>
          <w:lang w:val="en-US"/>
        </w:rPr>
        <w:t>jr@ryk.dk</w:t>
      </w:r>
    </w:hyperlink>
    <w:r>
      <w:rPr>
        <w:rFonts w:ascii="Arial" w:hAnsi="Arial" w:cs="Arial"/>
        <w:color w:val="474B4E"/>
        <w:sz w:val="14"/>
        <w:szCs w:val="14"/>
        <w:lang w:val="en-US"/>
      </w:rPr>
      <w:t xml:space="preserve">,, </w:t>
    </w:r>
    <w:proofErr w:type="spellStart"/>
    <w:r>
      <w:rPr>
        <w:rFonts w:ascii="Arial" w:hAnsi="Arial" w:cs="Arial"/>
        <w:color w:val="474B4E"/>
        <w:sz w:val="14"/>
        <w:szCs w:val="14"/>
        <w:lang w:val="en-US"/>
      </w:rPr>
      <w:t>Tlf</w:t>
    </w:r>
    <w:proofErr w:type="spellEnd"/>
    <w:r>
      <w:rPr>
        <w:rFonts w:ascii="Arial" w:hAnsi="Arial" w:cs="Arial"/>
        <w:color w:val="474B4E"/>
        <w:sz w:val="14"/>
        <w:szCs w:val="14"/>
        <w:lang w:val="en-US"/>
      </w:rPr>
      <w:t>: 61 16 49 53</w:t>
    </w:r>
  </w:p>
  <w:p w14:paraId="17564845" w14:textId="77777777" w:rsidR="00320A13" w:rsidRDefault="00320A13" w:rsidP="00641A05">
    <w:pPr>
      <w:pStyle w:val="Sidefod"/>
      <w:rPr>
        <w:rFonts w:ascii="Arial" w:hAnsi="Arial" w:cs="Arial"/>
        <w:color w:val="474B4E"/>
        <w:sz w:val="14"/>
        <w:szCs w:val="14"/>
        <w:lang w:val="en-US"/>
      </w:rPr>
    </w:pPr>
    <w:r>
      <w:rPr>
        <w:rFonts w:ascii="Arial" w:hAnsi="Arial" w:cs="Arial"/>
        <w:color w:val="474B4E"/>
        <w:sz w:val="14"/>
        <w:szCs w:val="14"/>
        <w:lang w:val="en-US"/>
      </w:rPr>
      <w:t xml:space="preserve"> </w:t>
    </w:r>
  </w:p>
  <w:p w14:paraId="17564846" w14:textId="77777777" w:rsidR="00320A13" w:rsidRPr="00320A13" w:rsidRDefault="00320A13" w:rsidP="00641A05">
    <w:pPr>
      <w:pStyle w:val="Sidefod"/>
      <w:rPr>
        <w:rFonts w:ascii="Arial" w:hAnsi="Arial" w:cs="Arial"/>
        <w:color w:val="474B4E"/>
        <w:sz w:val="14"/>
        <w:szCs w:val="14"/>
        <w:lang w:val="en-US"/>
      </w:rPr>
    </w:pPr>
    <w:r w:rsidRPr="00320A13">
      <w:rPr>
        <w:rFonts w:ascii="Arial" w:hAnsi="Arial" w:cs="Arial"/>
        <w:color w:val="474B4E"/>
        <w:sz w:val="14"/>
        <w:szCs w:val="14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6483B" w14:textId="77777777" w:rsidR="009D202E" w:rsidRDefault="009D202E" w:rsidP="00B7218E">
      <w:pPr>
        <w:spacing w:after="0" w:line="240" w:lineRule="auto"/>
      </w:pPr>
      <w:r>
        <w:separator/>
      </w:r>
    </w:p>
  </w:footnote>
  <w:footnote w:type="continuationSeparator" w:id="0">
    <w:p w14:paraId="1756483C" w14:textId="77777777" w:rsidR="009D202E" w:rsidRDefault="009D202E" w:rsidP="00B7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6483F" w14:textId="77777777" w:rsidR="00D04AB5" w:rsidRDefault="0077063A">
    <w:pPr>
      <w:pStyle w:val="Sidehoved"/>
    </w:pPr>
    <w:r>
      <w:rPr>
        <w:noProof/>
        <w:lang w:eastAsia="da-DK"/>
      </w:rPr>
      <w:pict w14:anchorId="175648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2050" type="#_x0000_t75" style="position:absolute;margin-left:0;margin-top:0;width:930pt;height:1315.5pt;z-index:-25165516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64840" w14:textId="4B237841" w:rsidR="00B7218E" w:rsidRDefault="00A95E61" w:rsidP="004A1C72">
    <w:pPr>
      <w:pStyle w:val="Sidehoved"/>
    </w:pPr>
    <w:r>
      <w:rPr>
        <w:noProof/>
        <w:lang w:eastAsia="da-DK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7564849" wp14:editId="1C6B5EB1">
              <wp:simplePos x="0" y="0"/>
              <wp:positionH relativeFrom="page">
                <wp:posOffset>2324100</wp:posOffset>
              </wp:positionH>
              <wp:positionV relativeFrom="paragraph">
                <wp:posOffset>-212090</wp:posOffset>
              </wp:positionV>
              <wp:extent cx="4324350" cy="990600"/>
              <wp:effectExtent l="0" t="0" r="0" b="0"/>
              <wp:wrapSquare wrapText="bothSides"/>
              <wp:docPr id="21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4350" cy="990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88E092" w14:textId="77777777" w:rsidR="00EC3236" w:rsidRDefault="00153F28" w:rsidP="000B39B7">
                          <w:pPr>
                            <w:rPr>
                              <w:rFonts w:ascii="Verdana" w:hAnsi="Verdana"/>
                              <w:b/>
                              <w:color w:val="72140F"/>
                              <w:sz w:val="40"/>
                              <w:szCs w:val="4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Verdana" w:hAnsi="Verdana"/>
                              <w:b/>
                              <w:color w:val="72140F"/>
                              <w:sz w:val="40"/>
                              <w:szCs w:val="40"/>
                              <w:lang w:val="en-US"/>
                            </w:rPr>
                            <w:t>Indledende</w:t>
                          </w:r>
                          <w:proofErr w:type="spellEnd"/>
                          <w:r>
                            <w:rPr>
                              <w:rFonts w:ascii="Verdana" w:hAnsi="Verdana"/>
                              <w:b/>
                              <w:color w:val="72140F"/>
                              <w:sz w:val="40"/>
                              <w:szCs w:val="4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="007F3727" w:rsidRPr="007F3727">
                            <w:rPr>
                              <w:rFonts w:ascii="Verdana" w:hAnsi="Verdana"/>
                              <w:b/>
                              <w:color w:val="72140F"/>
                              <w:sz w:val="40"/>
                              <w:szCs w:val="40"/>
                              <w:lang w:val="en-US"/>
                            </w:rPr>
                            <w:t>Boccia</w:t>
                          </w:r>
                          <w:r>
                            <w:rPr>
                              <w:rFonts w:ascii="Verdana" w:hAnsi="Verdana"/>
                              <w:b/>
                              <w:color w:val="72140F"/>
                              <w:sz w:val="40"/>
                              <w:szCs w:val="40"/>
                              <w:lang w:val="en-US"/>
                            </w:rPr>
                            <w:t>stævner</w:t>
                          </w:r>
                          <w:proofErr w:type="spellEnd"/>
                          <w:r>
                            <w:rPr>
                              <w:rFonts w:ascii="Verdana" w:hAnsi="Verdana"/>
                              <w:b/>
                              <w:color w:val="72140F"/>
                              <w:sz w:val="40"/>
                              <w:szCs w:val="40"/>
                              <w:lang w:val="en-US"/>
                            </w:rPr>
                            <w:t xml:space="preserve"> </w:t>
                          </w:r>
                        </w:p>
                        <w:p w14:paraId="5E1C62D9" w14:textId="101C02AE" w:rsidR="00A95E61" w:rsidRPr="00EC3236" w:rsidRDefault="00A95E61" w:rsidP="000B39B7">
                          <w:pPr>
                            <w:rPr>
                              <w:rFonts w:ascii="Verdana" w:hAnsi="Verdana"/>
                              <w:b/>
                              <w:color w:val="72140F"/>
                              <w:sz w:val="40"/>
                              <w:szCs w:val="40"/>
                              <w:lang w:val="en-US"/>
                            </w:rPr>
                          </w:pPr>
                          <w:r w:rsidRPr="000B39B7">
                            <w:rPr>
                              <w:rFonts w:ascii="Verdana" w:hAnsi="Verdana"/>
                              <w:b/>
                              <w:color w:val="72140F"/>
                              <w:sz w:val="28"/>
                              <w:szCs w:val="28"/>
                              <w:lang w:val="en-US"/>
                            </w:rPr>
                            <w:t>IU Boccia</w:t>
                          </w:r>
                        </w:p>
                        <w:p w14:paraId="04F47262" w14:textId="77777777" w:rsidR="00A95E61" w:rsidRPr="007F3727" w:rsidRDefault="00A95E61" w:rsidP="00153F28">
                          <w:pPr>
                            <w:rPr>
                              <w:rFonts w:ascii="Verdana" w:hAnsi="Verdana"/>
                              <w:b/>
                              <w:color w:val="72140F"/>
                              <w:sz w:val="40"/>
                              <w:szCs w:val="40"/>
                              <w:lang w:val="en-US"/>
                            </w:rPr>
                          </w:pPr>
                        </w:p>
                        <w:p w14:paraId="17564853" w14:textId="77777777" w:rsidR="00237970" w:rsidRPr="00237970" w:rsidRDefault="00237970" w:rsidP="00237970">
                          <w:pPr>
                            <w:rPr>
                              <w:rFonts w:ascii="Verdana" w:hAnsi="Verdana"/>
                              <w:b/>
                              <w:color w:val="72140F"/>
                              <w:sz w:val="40"/>
                              <w:szCs w:val="40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564849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6" type="#_x0000_t202" style="position:absolute;margin-left:183pt;margin-top:-16.7pt;width:340.5pt;height:7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" stroked="f">
              <v:textbox>
                <w:txbxContent>
                  <w:p w14:paraId="1A88E092" w14:textId="77777777" w:rsidR="00EC3236" w:rsidRDefault="00153F28" w:rsidP="000B39B7">
                    <w:pPr>
                      <w:rPr>
                        <w:rFonts w:ascii="Verdana" w:hAnsi="Verdana"/>
                        <w:b/>
                        <w:color w:val="72140F"/>
                        <w:sz w:val="40"/>
                        <w:szCs w:val="40"/>
                        <w:lang w:val="en-US"/>
                      </w:rPr>
                    </w:pPr>
                    <w:proofErr w:type="spellStart"/>
                    <w:r>
                      <w:rPr>
                        <w:rFonts w:ascii="Verdana" w:hAnsi="Verdana"/>
                        <w:b/>
                        <w:color w:val="72140F"/>
                        <w:sz w:val="40"/>
                        <w:szCs w:val="40"/>
                        <w:lang w:val="en-US"/>
                      </w:rPr>
                      <w:t>Indledende</w:t>
                    </w:r>
                    <w:proofErr w:type="spellEnd"/>
                    <w:r>
                      <w:rPr>
                        <w:rFonts w:ascii="Verdana" w:hAnsi="Verdana"/>
                        <w:b/>
                        <w:color w:val="72140F"/>
                        <w:sz w:val="40"/>
                        <w:szCs w:val="40"/>
                        <w:lang w:val="en-US"/>
                      </w:rPr>
                      <w:t xml:space="preserve"> </w:t>
                    </w:r>
                    <w:proofErr w:type="spellStart"/>
                    <w:r w:rsidR="007F3727" w:rsidRPr="007F3727">
                      <w:rPr>
                        <w:rFonts w:ascii="Verdana" w:hAnsi="Verdana"/>
                        <w:b/>
                        <w:color w:val="72140F"/>
                        <w:sz w:val="40"/>
                        <w:szCs w:val="40"/>
                        <w:lang w:val="en-US"/>
                      </w:rPr>
                      <w:t>Boccia</w:t>
                    </w:r>
                    <w:r>
                      <w:rPr>
                        <w:rFonts w:ascii="Verdana" w:hAnsi="Verdana"/>
                        <w:b/>
                        <w:color w:val="72140F"/>
                        <w:sz w:val="40"/>
                        <w:szCs w:val="40"/>
                        <w:lang w:val="en-US"/>
                      </w:rPr>
                      <w:t>stævner</w:t>
                    </w:r>
                    <w:proofErr w:type="spellEnd"/>
                    <w:r>
                      <w:rPr>
                        <w:rFonts w:ascii="Verdana" w:hAnsi="Verdana"/>
                        <w:b/>
                        <w:color w:val="72140F"/>
                        <w:sz w:val="40"/>
                        <w:szCs w:val="40"/>
                        <w:lang w:val="en-US"/>
                      </w:rPr>
                      <w:t xml:space="preserve"> </w:t>
                    </w:r>
                  </w:p>
                  <w:p w14:paraId="5E1C62D9" w14:textId="101C02AE" w:rsidR="00A95E61" w:rsidRPr="00EC3236" w:rsidRDefault="00A95E61" w:rsidP="000B39B7">
                    <w:pPr>
                      <w:rPr>
                        <w:rFonts w:ascii="Verdana" w:hAnsi="Verdana"/>
                        <w:b/>
                        <w:color w:val="72140F"/>
                        <w:sz w:val="40"/>
                        <w:szCs w:val="40"/>
                        <w:lang w:val="en-US"/>
                      </w:rPr>
                    </w:pPr>
                    <w:r w:rsidRPr="000B39B7">
                      <w:rPr>
                        <w:rFonts w:ascii="Verdana" w:hAnsi="Verdana"/>
                        <w:b/>
                        <w:color w:val="72140F"/>
                        <w:sz w:val="28"/>
                        <w:szCs w:val="28"/>
                        <w:lang w:val="en-US"/>
                      </w:rPr>
                      <w:t>IU Boccia</w:t>
                    </w:r>
                  </w:p>
                  <w:p w14:paraId="04F47262" w14:textId="77777777" w:rsidR="00A95E61" w:rsidRPr="007F3727" w:rsidRDefault="00A95E61" w:rsidP="00153F28">
                    <w:pPr>
                      <w:rPr>
                        <w:rFonts w:ascii="Verdana" w:hAnsi="Verdana"/>
                        <w:b/>
                        <w:color w:val="72140F"/>
                        <w:sz w:val="40"/>
                        <w:szCs w:val="40"/>
                        <w:lang w:val="en-US"/>
                      </w:rPr>
                    </w:pPr>
                  </w:p>
                  <w:p w14:paraId="17564853" w14:textId="77777777" w:rsidR="00237970" w:rsidRPr="00237970" w:rsidRDefault="00237970" w:rsidP="00237970">
                    <w:pPr>
                      <w:rPr>
                        <w:rFonts w:ascii="Verdana" w:hAnsi="Verdana"/>
                        <w:b/>
                        <w:color w:val="72140F"/>
                        <w:sz w:val="40"/>
                        <w:szCs w:val="40"/>
                        <w:lang w:val="en-US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  <w:r w:rsidR="0077063A">
      <w:rPr>
        <w:noProof/>
        <w:lang w:eastAsia="da-DK"/>
      </w:rPr>
      <w:pict w14:anchorId="175648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5" o:spid="_x0000_s2051" type="#_x0000_t75" style="position:absolute;margin-left:1.5pt;margin-top:12.75pt;width:595.3pt;height:842.1pt;z-index:-251659265;mso-position-horizontal-relative:page;mso-position-vertical-relative:page" o:allowincell="f">
          <v:imagedata r:id="rId1" o:title="Brevpapirbaggrund GIF"/>
          <w10:wrap anchorx="page" anchory="page"/>
        </v:shape>
      </w:pict>
    </w:r>
    <w:r w:rsidR="004A1C72">
      <w:rPr>
        <w:noProof/>
        <w:lang w:eastAsia="da-DK"/>
      </w:rPr>
      <w:drawing>
        <wp:anchor distT="0" distB="0" distL="114300" distR="114300" simplePos="0" relativeHeight="251658240" behindDoc="1" locked="0" layoutInCell="1" allowOverlap="1" wp14:anchorId="1756484C" wp14:editId="1756484D">
          <wp:simplePos x="0" y="0"/>
          <wp:positionH relativeFrom="margin">
            <wp:posOffset>3810</wp:posOffset>
          </wp:positionH>
          <wp:positionV relativeFrom="page">
            <wp:posOffset>404397</wp:posOffset>
          </wp:positionV>
          <wp:extent cx="1457325" cy="410210"/>
          <wp:effectExtent l="0" t="0" r="9525" b="8890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410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64847" w14:textId="77777777" w:rsidR="00D04AB5" w:rsidRDefault="0077063A">
    <w:pPr>
      <w:pStyle w:val="Sidehoved"/>
    </w:pPr>
    <w:r>
      <w:rPr>
        <w:noProof/>
        <w:lang w:eastAsia="da-DK"/>
      </w:rPr>
      <w:pict w14:anchorId="175648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3" o:spid="_x0000_s2049" type="#_x0000_t75" style="position:absolute;margin-left:0;margin-top:0;width:930pt;height:1315.5pt;z-index:-251656192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0C7"/>
    <w:rsid w:val="00021C69"/>
    <w:rsid w:val="00043D5F"/>
    <w:rsid w:val="000A16D0"/>
    <w:rsid w:val="000B39B7"/>
    <w:rsid w:val="000E743D"/>
    <w:rsid w:val="0010124B"/>
    <w:rsid w:val="00112669"/>
    <w:rsid w:val="00126010"/>
    <w:rsid w:val="00130CE2"/>
    <w:rsid w:val="001361CD"/>
    <w:rsid w:val="00153F28"/>
    <w:rsid w:val="00165AF0"/>
    <w:rsid w:val="001754AB"/>
    <w:rsid w:val="00190116"/>
    <w:rsid w:val="001E5A2D"/>
    <w:rsid w:val="00207439"/>
    <w:rsid w:val="00210180"/>
    <w:rsid w:val="00230290"/>
    <w:rsid w:val="00237970"/>
    <w:rsid w:val="00284181"/>
    <w:rsid w:val="002962ED"/>
    <w:rsid w:val="002C49E2"/>
    <w:rsid w:val="002F6297"/>
    <w:rsid w:val="00317B0C"/>
    <w:rsid w:val="003202D0"/>
    <w:rsid w:val="00320A13"/>
    <w:rsid w:val="00347084"/>
    <w:rsid w:val="003841E1"/>
    <w:rsid w:val="003855A8"/>
    <w:rsid w:val="003B1393"/>
    <w:rsid w:val="003F6626"/>
    <w:rsid w:val="003F69C9"/>
    <w:rsid w:val="00414788"/>
    <w:rsid w:val="004416F0"/>
    <w:rsid w:val="004464E0"/>
    <w:rsid w:val="004473F3"/>
    <w:rsid w:val="00470999"/>
    <w:rsid w:val="00493BF2"/>
    <w:rsid w:val="004A1C72"/>
    <w:rsid w:val="004A314C"/>
    <w:rsid w:val="004D1E99"/>
    <w:rsid w:val="0050015A"/>
    <w:rsid w:val="0052704D"/>
    <w:rsid w:val="00560427"/>
    <w:rsid w:val="00566E23"/>
    <w:rsid w:val="00572949"/>
    <w:rsid w:val="0058160F"/>
    <w:rsid w:val="00597A57"/>
    <w:rsid w:val="005A6931"/>
    <w:rsid w:val="00635E88"/>
    <w:rsid w:val="00641A05"/>
    <w:rsid w:val="006552C1"/>
    <w:rsid w:val="00685041"/>
    <w:rsid w:val="00693ECE"/>
    <w:rsid w:val="00711EC1"/>
    <w:rsid w:val="0071613E"/>
    <w:rsid w:val="007603F0"/>
    <w:rsid w:val="0077063A"/>
    <w:rsid w:val="007A62F8"/>
    <w:rsid w:val="007F3727"/>
    <w:rsid w:val="00887ED4"/>
    <w:rsid w:val="0089017B"/>
    <w:rsid w:val="008A32A6"/>
    <w:rsid w:val="008A37DF"/>
    <w:rsid w:val="008A4C2D"/>
    <w:rsid w:val="008A6413"/>
    <w:rsid w:val="008C1C41"/>
    <w:rsid w:val="008C5D1A"/>
    <w:rsid w:val="008E5867"/>
    <w:rsid w:val="008F5AB7"/>
    <w:rsid w:val="00947E42"/>
    <w:rsid w:val="00964B45"/>
    <w:rsid w:val="009705BD"/>
    <w:rsid w:val="00973DB7"/>
    <w:rsid w:val="009754CA"/>
    <w:rsid w:val="009A7AF7"/>
    <w:rsid w:val="009B2373"/>
    <w:rsid w:val="009C27F4"/>
    <w:rsid w:val="009D10C7"/>
    <w:rsid w:val="009D202E"/>
    <w:rsid w:val="009E71C3"/>
    <w:rsid w:val="009F394B"/>
    <w:rsid w:val="00A03048"/>
    <w:rsid w:val="00A95E61"/>
    <w:rsid w:val="00B03262"/>
    <w:rsid w:val="00B17F62"/>
    <w:rsid w:val="00B351E4"/>
    <w:rsid w:val="00B70E11"/>
    <w:rsid w:val="00B7218E"/>
    <w:rsid w:val="00BB4157"/>
    <w:rsid w:val="00BD0A4E"/>
    <w:rsid w:val="00BF0606"/>
    <w:rsid w:val="00BF6503"/>
    <w:rsid w:val="00C034D5"/>
    <w:rsid w:val="00CA1A6F"/>
    <w:rsid w:val="00CA1E25"/>
    <w:rsid w:val="00CD119F"/>
    <w:rsid w:val="00CF4E46"/>
    <w:rsid w:val="00CF6C0C"/>
    <w:rsid w:val="00D04AB5"/>
    <w:rsid w:val="00D15B52"/>
    <w:rsid w:val="00D15ECE"/>
    <w:rsid w:val="00DA30FA"/>
    <w:rsid w:val="00DE4453"/>
    <w:rsid w:val="00E006CB"/>
    <w:rsid w:val="00E4392A"/>
    <w:rsid w:val="00E6025D"/>
    <w:rsid w:val="00EA5EA6"/>
    <w:rsid w:val="00EC3236"/>
    <w:rsid w:val="00EF3A04"/>
    <w:rsid w:val="00F00936"/>
    <w:rsid w:val="00F9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756481F"/>
  <w15:docId w15:val="{EAF4E0FE-FBAC-4317-9F0C-65332BBD7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55A8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table" w:styleId="Tabel-Gitter">
    <w:name w:val="Table Grid"/>
    <w:basedOn w:val="Tabel-Normal"/>
    <w:uiPriority w:val="39"/>
    <w:rsid w:val="00BF65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lstomtale1">
    <w:name w:val="Uløst omtale1"/>
    <w:basedOn w:val="Standardskrifttypeiafsnit"/>
    <w:uiPriority w:val="99"/>
    <w:semiHidden/>
    <w:unhideWhenUsed/>
    <w:rsid w:val="008C5D1A"/>
    <w:rPr>
      <w:color w:val="808080"/>
      <w:shd w:val="clear" w:color="auto" w:fill="E6E6E6"/>
    </w:rPr>
  </w:style>
  <w:style w:type="character" w:customStyle="1" w:styleId="Ulstomtale2">
    <w:name w:val="Uløst omtale2"/>
    <w:basedOn w:val="Standardskrifttypeiafsnit"/>
    <w:uiPriority w:val="99"/>
    <w:semiHidden/>
    <w:unhideWhenUsed/>
    <w:rsid w:val="00597A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fornbyvej20@live.dk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arasportfredericia@gmail.com" TargetMode="External"/><Relationship Id="rId12" Type="http://schemas.openxmlformats.org/officeDocument/2006/relationships/hyperlink" Target="mailto:gfornebyvej20@live.d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parasportfredericia@gmail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gfornebyvej20@live.d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rasportfredericia@gmail.com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jr@ryk.dk" TargetMode="External"/><Relationship Id="rId2" Type="http://schemas.openxmlformats.org/officeDocument/2006/relationships/hyperlink" Target="http://www.parasport.dk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04%20-%20Kommunikation\F&#230;lles%20identitet\Parasport%20Danmark%20-%20skabeloner\01%20Word\01%20Parasport%20Danmark%20Overordnet%20DK%20med%20vandm&#230;rke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2AC4A-C7B1-4C7E-89F7-A9D5D9C56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 Parasport Danmark Overordnet DK med vandmærke</Template>
  <TotalTime>2</TotalTime>
  <Pages>2</Pages>
  <Words>244</Words>
  <Characters>1492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Anette Svejstrup</dc:creator>
  <cp:lastModifiedBy>Bo Petersen</cp:lastModifiedBy>
  <cp:revision>2</cp:revision>
  <cp:lastPrinted>2017-01-09T11:47:00Z</cp:lastPrinted>
  <dcterms:created xsi:type="dcterms:W3CDTF">2021-08-16T08:27:00Z</dcterms:created>
  <dcterms:modified xsi:type="dcterms:W3CDTF">2021-08-16T08:27:00Z</dcterms:modified>
</cp:coreProperties>
</file>