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A3EBD" w14:textId="0F3EBB02" w:rsidR="000A1FD5" w:rsidRPr="006F6DC1" w:rsidRDefault="000A1FD5" w:rsidP="008F5F1B">
      <w:pPr>
        <w:pStyle w:val="Overskrift1"/>
        <w:ind w:right="-1"/>
        <w:jc w:val="center"/>
        <w:rPr>
          <w:rFonts w:ascii="Arial" w:eastAsia="Arial" w:hAnsi="Arial" w:cs="Arial"/>
          <w:b/>
          <w:bCs/>
        </w:rPr>
      </w:pPr>
      <w:r w:rsidRPr="006F6DC1">
        <w:rPr>
          <w:rFonts w:ascii="Arial" w:eastAsia="Arial" w:hAnsi="Arial" w:cs="Arial"/>
          <w:b/>
          <w:bCs/>
        </w:rPr>
        <w:t>Invitation til Forbundsmesterskab 2022 i parasvømning</w:t>
      </w:r>
    </w:p>
    <w:p w14:paraId="0CD3E5A6" w14:textId="77777777" w:rsidR="00CE3C4E" w:rsidRPr="006F6DC1" w:rsidRDefault="00CE3C4E" w:rsidP="008F5F1B">
      <w:pPr>
        <w:pStyle w:val="NormalWeb"/>
        <w:spacing w:before="0" w:beforeAutospacing="0" w:after="160" w:afterAutospacing="0"/>
        <w:ind w:right="-1"/>
        <w:rPr>
          <w:rFonts w:ascii="Arial" w:eastAsia="Arial" w:hAnsi="Arial" w:cs="Arial"/>
          <w:color w:val="000000"/>
          <w:sz w:val="20"/>
          <w:szCs w:val="20"/>
        </w:rPr>
      </w:pPr>
    </w:p>
    <w:p w14:paraId="63581340" w14:textId="0D94DEA1" w:rsidR="00EC03A9" w:rsidRDefault="00684722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sz w:val="20"/>
          <w:szCs w:val="20"/>
        </w:rPr>
        <w:t xml:space="preserve">Parasport Danmark Svømning har hermed fornøjelsen at invitere alle danske klubber til at deltage i Forbundsmesterskabet 2022. </w:t>
      </w:r>
    </w:p>
    <w:p w14:paraId="232D844E" w14:textId="77777777" w:rsidR="00633DCF" w:rsidRPr="006F6DC1" w:rsidRDefault="00633DCF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6D39DA70" w14:textId="7F1A68A2" w:rsidR="00C65954" w:rsidRPr="006F6DC1" w:rsidRDefault="00684722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sz w:val="20"/>
          <w:szCs w:val="20"/>
        </w:rPr>
        <w:t>I år er FM ligeledes kvalifikationsstævne for Danmarks Mesterskabet i parasvømning</w:t>
      </w:r>
      <w:r w:rsidR="00255B4C" w:rsidRPr="006F6DC1">
        <w:rPr>
          <w:rFonts w:ascii="Arial" w:eastAsia="Arial" w:hAnsi="Arial" w:cs="Arial"/>
          <w:sz w:val="20"/>
          <w:szCs w:val="20"/>
        </w:rPr>
        <w:t>.</w:t>
      </w:r>
    </w:p>
    <w:p w14:paraId="053BA630" w14:textId="77777777" w:rsidR="00EC03A9" w:rsidRDefault="00EC03A9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783F25C2" w14:textId="2D96976B" w:rsidR="00684722" w:rsidRPr="006F6DC1" w:rsidRDefault="004F15CF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sz w:val="20"/>
          <w:szCs w:val="20"/>
        </w:rPr>
        <w:t>I samarbejde med Frem Odense ser vi frem til et forrygende og festligt stævne for alle deltagerne.</w:t>
      </w:r>
      <w:r w:rsidR="00684722" w:rsidRPr="006F6DC1">
        <w:rPr>
          <w:rFonts w:ascii="Arial" w:eastAsia="Arial" w:hAnsi="Arial" w:cs="Arial"/>
          <w:sz w:val="20"/>
          <w:szCs w:val="20"/>
        </w:rPr>
        <w:t xml:space="preserve"> </w:t>
      </w:r>
    </w:p>
    <w:p w14:paraId="5068CE7E" w14:textId="5CF2CC75" w:rsidR="00F15F61" w:rsidRPr="005603D5" w:rsidRDefault="009D21D0" w:rsidP="008F5F1B">
      <w:pPr>
        <w:spacing w:line="240" w:lineRule="exact"/>
        <w:ind w:right="-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5"/>
        <w:gridCol w:w="7223"/>
      </w:tblGrid>
      <w:tr w:rsidR="00255B4C" w:rsidRPr="006F6DC1" w14:paraId="7B8948EA" w14:textId="77777777" w:rsidTr="00255B4C">
        <w:tc>
          <w:tcPr>
            <w:tcW w:w="2405" w:type="dxa"/>
          </w:tcPr>
          <w:p w14:paraId="42F25938" w14:textId="5D8F3581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Dato:</w:t>
            </w:r>
          </w:p>
        </w:tc>
        <w:tc>
          <w:tcPr>
            <w:tcW w:w="7223" w:type="dxa"/>
          </w:tcPr>
          <w:p w14:paraId="0CB0067F" w14:textId="77777777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Lørdag den 4. juni 2022 fra kl. 12.00 – forventet slut kl. 17.00</w:t>
            </w:r>
          </w:p>
          <w:p w14:paraId="6655902F" w14:textId="6A424DD0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55B4C" w:rsidRPr="006F6DC1" w14:paraId="76AA9A2D" w14:textId="77777777" w:rsidTr="00255B4C">
        <w:tc>
          <w:tcPr>
            <w:tcW w:w="2405" w:type="dxa"/>
          </w:tcPr>
          <w:p w14:paraId="5CBF4426" w14:textId="3C167BC7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Sted:</w:t>
            </w:r>
          </w:p>
        </w:tc>
        <w:tc>
          <w:tcPr>
            <w:tcW w:w="7223" w:type="dxa"/>
          </w:tcPr>
          <w:p w14:paraId="73CC8E7D" w14:textId="77777777" w:rsidR="00255B4C" w:rsidRPr="006F6DC1" w:rsidRDefault="00255B4C" w:rsidP="009D21D0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sz w:val="20"/>
                <w:szCs w:val="20"/>
              </w:rPr>
              <w:t>Svømmehallen Universitetet</w:t>
            </w:r>
          </w:p>
          <w:p w14:paraId="09833F2F" w14:textId="77777777" w:rsidR="00255B4C" w:rsidRPr="006F6DC1" w:rsidRDefault="00255B4C" w:rsidP="009D21D0">
            <w:pPr>
              <w:spacing w:line="240" w:lineRule="exact"/>
              <w:rPr>
                <w:rStyle w:val="xbe"/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6F6DC1">
              <w:rPr>
                <w:rStyle w:val="xbe"/>
                <w:rFonts w:ascii="Arial" w:eastAsia="Arial" w:hAnsi="Arial" w:cs="Arial"/>
                <w:color w:val="222222"/>
                <w:sz w:val="20"/>
                <w:szCs w:val="20"/>
              </w:rPr>
              <w:t>Campusvej 55, 5230 Odense M</w:t>
            </w:r>
          </w:p>
          <w:p w14:paraId="126302F1" w14:textId="77777777" w:rsidR="00255B4C" w:rsidRPr="006F6DC1" w:rsidRDefault="00C65FE5" w:rsidP="009D21D0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  <w:hyperlink r:id="rId11">
              <w:r w:rsidR="00255B4C" w:rsidRPr="006F6DC1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https://odense-idraetspark.dk/faciliteter/svoemmehallen-universitetet</w:t>
              </w:r>
            </w:hyperlink>
            <w:r w:rsidR="00255B4C" w:rsidRPr="006F6DC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0A64B7C" w14:textId="57F5F91F" w:rsidR="00255B4C" w:rsidRPr="006F6DC1" w:rsidRDefault="00255B4C" w:rsidP="009D21D0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55B4C" w:rsidRPr="006F6DC1" w14:paraId="12117394" w14:textId="77777777" w:rsidTr="00255B4C">
        <w:tc>
          <w:tcPr>
            <w:tcW w:w="2405" w:type="dxa"/>
          </w:tcPr>
          <w:p w14:paraId="65F05BBC" w14:textId="77777777" w:rsidR="00255B4C" w:rsidRPr="006F6DC1" w:rsidRDefault="00255B4C" w:rsidP="009D21D0">
            <w:pPr>
              <w:spacing w:line="240" w:lineRule="exac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Tilmeldings- og betalingsfrist: </w:t>
            </w:r>
          </w:p>
          <w:p w14:paraId="09E9B127" w14:textId="77777777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3" w:type="dxa"/>
          </w:tcPr>
          <w:p w14:paraId="054B414A" w14:textId="77777777" w:rsidR="00255B4C" w:rsidRPr="006F6DC1" w:rsidRDefault="00255B4C" w:rsidP="009D21D0">
            <w:pPr>
              <w:spacing w:line="240" w:lineRule="exact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Søndag den 15. maj 2022 senest kl. 23.59 gælder både svømmere/official.</w:t>
            </w:r>
          </w:p>
          <w:p w14:paraId="13FD80DC" w14:textId="77777777" w:rsidR="00255B4C" w:rsidRPr="006F6DC1" w:rsidRDefault="00255B4C" w:rsidP="009D21D0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994DA4" w14:textId="32EDB094" w:rsidR="00255B4C" w:rsidRPr="006F6DC1" w:rsidRDefault="00255B4C" w:rsidP="009D21D0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sz w:val="20"/>
                <w:szCs w:val="20"/>
              </w:rPr>
              <w:t>Tilmeldinger modtaget efter denne dato vil ikke nødvendigvis blive accepteret.</w:t>
            </w:r>
            <w:r w:rsidRPr="006F6DC1">
              <w:rPr>
                <w:rFonts w:ascii="Arial" w:eastAsia="Arial" w:hAnsi="Arial" w:cs="Arial"/>
                <w:sz w:val="20"/>
                <w:szCs w:val="20"/>
              </w:rPr>
              <w:br/>
            </w:r>
          </w:p>
          <w:p w14:paraId="11EA8178" w14:textId="77777777" w:rsidR="00255B4C" w:rsidRPr="006F6DC1" w:rsidRDefault="00255B4C" w:rsidP="009D21D0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sz w:val="20"/>
                <w:szCs w:val="20"/>
              </w:rPr>
              <w:t xml:space="preserve">Det totale tilmeldingsgebyr skal være betalt senest d. 15. maj 2022 </w:t>
            </w:r>
            <w:r w:rsidRPr="006F6DC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(betaling efter d. 15. maj vil blive pålagt et administrationsgebyr på 100 kr. pr. akkreditering)</w:t>
            </w:r>
            <w:r w:rsidRPr="006F6DC1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53DE1EF" w14:textId="33424F57" w:rsidR="00255B4C" w:rsidRPr="006F6DC1" w:rsidRDefault="00255B4C" w:rsidP="009D21D0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55B4C" w:rsidRPr="006F6DC1" w14:paraId="3F04E229" w14:textId="77777777" w:rsidTr="00255B4C">
        <w:tc>
          <w:tcPr>
            <w:tcW w:w="2405" w:type="dxa"/>
          </w:tcPr>
          <w:p w14:paraId="2BF11081" w14:textId="77777777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Betaling: </w:t>
            </w:r>
          </w:p>
          <w:p w14:paraId="428BC1DE" w14:textId="1AB85066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kr. 150 pr. svømmer pr. stævne</w:t>
            </w:r>
          </w:p>
        </w:tc>
        <w:tc>
          <w:tcPr>
            <w:tcW w:w="7223" w:type="dxa"/>
          </w:tcPr>
          <w:p w14:paraId="424D6786" w14:textId="704B348B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Indbetaling sker til:</w:t>
            </w:r>
          </w:p>
          <w:p w14:paraId="444F17C0" w14:textId="77777777" w:rsidR="009D21D0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Sparekassen Kronjylland Tronholmen 1, 8960 Randers SØ </w:t>
            </w:r>
            <w:proofErr w:type="gramStart"/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  kontonr</w:t>
            </w:r>
            <w:proofErr w:type="gramEnd"/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.: 6191 – 0012300743</w:t>
            </w:r>
            <w:r w:rsidR="009D21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DEB522A" w14:textId="3CBD46BA" w:rsidR="00255B4C" w:rsidRPr="009D21D0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  <w:r w:rsidRPr="006F6DC1">
              <w:rPr>
                <w:rFonts w:ascii="Arial" w:hAnsi="Arial" w:cs="Arial"/>
                <w:sz w:val="20"/>
                <w:szCs w:val="20"/>
              </w:rPr>
              <w:br/>
            </w: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Angiv venligst som reference: </w:t>
            </w:r>
            <w:r w:rsidRPr="006F6DC1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u w:val="single"/>
              </w:rPr>
              <w:t>4310 41160 202103</w:t>
            </w: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  <w:u w:val="single"/>
              </w:rPr>
              <w:t xml:space="preserve"> + klubnavn + antal svømmere</w:t>
            </w:r>
          </w:p>
          <w:p w14:paraId="061FDB27" w14:textId="5A66DBC0" w:rsidR="00255B4C" w:rsidRPr="006F6DC1" w:rsidRDefault="00255B4C" w:rsidP="009D21D0">
            <w:pPr>
              <w:pStyle w:val="Brdtekst3"/>
              <w:spacing w:line="240" w:lineRule="exact"/>
              <w:jc w:val="left"/>
              <w:rPr>
                <w:rFonts w:ascii="Arial" w:eastAsia="Arial" w:hAnsi="Arial" w:cs="Arial"/>
                <w:sz w:val="20"/>
                <w:lang w:val="da-DK"/>
              </w:rPr>
            </w:pPr>
            <w:r w:rsidRPr="006F6DC1">
              <w:rPr>
                <w:rFonts w:ascii="Arial" w:eastAsia="Arial" w:hAnsi="Arial" w:cs="Arial"/>
                <w:sz w:val="20"/>
                <w:lang w:val="da-DK"/>
              </w:rPr>
              <w:t>Hvis svømmere eller hold ikke møder til start eller bliver forhindret i at deltage refunderes tilmeldingsgebyret IKKE!</w:t>
            </w:r>
          </w:p>
          <w:p w14:paraId="069937F8" w14:textId="77777777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55B4C" w:rsidRPr="006F6DC1" w14:paraId="58F5A068" w14:textId="77777777" w:rsidTr="00255B4C">
        <w:tc>
          <w:tcPr>
            <w:tcW w:w="2405" w:type="dxa"/>
          </w:tcPr>
          <w:p w14:paraId="39651A28" w14:textId="44411894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Stævnekoordinator:</w:t>
            </w:r>
          </w:p>
        </w:tc>
        <w:tc>
          <w:tcPr>
            <w:tcW w:w="7223" w:type="dxa"/>
          </w:tcPr>
          <w:p w14:paraId="6B9E61EB" w14:textId="77777777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Allan Svenningsen, </w:t>
            </w:r>
            <w:hyperlink r:id="rId12" w:history="1">
              <w:r w:rsidRPr="006F6DC1">
                <w:rPr>
                  <w:rStyle w:val="Hyperlink"/>
                  <w:rFonts w:ascii="Arial" w:eastAsia="Arial" w:hAnsi="Arial" w:cs="Arial"/>
                  <w:color w:val="1155CC"/>
                  <w:sz w:val="20"/>
                  <w:szCs w:val="20"/>
                  <w:shd w:val="clear" w:color="auto" w:fill="FFFFFF"/>
                </w:rPr>
                <w:t>ats@parasport.dk</w:t>
              </w:r>
            </w:hyperlink>
            <w:r w:rsidRPr="006F6DC1">
              <w:rPr>
                <w:rFonts w:ascii="Arial" w:eastAsia="Arial" w:hAnsi="Arial" w:cs="Arial"/>
                <w:sz w:val="20"/>
                <w:szCs w:val="20"/>
              </w:rPr>
              <w:t>, mobil 40415907</w:t>
            </w:r>
          </w:p>
          <w:p w14:paraId="76A95382" w14:textId="77777777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55B4C" w:rsidRPr="006F6DC1" w14:paraId="297CE247" w14:textId="77777777" w:rsidTr="00255B4C">
        <w:tc>
          <w:tcPr>
            <w:tcW w:w="2405" w:type="dxa"/>
          </w:tcPr>
          <w:p w14:paraId="62178B1F" w14:textId="3E99EB3A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Stævnets kontaktperson:</w:t>
            </w:r>
          </w:p>
        </w:tc>
        <w:tc>
          <w:tcPr>
            <w:tcW w:w="7223" w:type="dxa"/>
          </w:tcPr>
          <w:p w14:paraId="3C412032" w14:textId="26CF20D3" w:rsidR="00255B4C" w:rsidRPr="006F6DC1" w:rsidRDefault="00255B4C" w:rsidP="009D21D0">
            <w:pPr>
              <w:pStyle w:val="NormalWeb"/>
              <w:spacing w:before="0" w:beforeAutospacing="0" w:after="0" w:afterAutospacing="0" w:line="240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Lene Kjer Rasmussen, </w:t>
            </w:r>
            <w:hyperlink r:id="rId13">
              <w:r w:rsidRPr="006F6DC1">
                <w:rPr>
                  <w:rStyle w:val="Hyperlink"/>
                  <w:rFonts w:ascii="Arial" w:eastAsia="Arial" w:hAnsi="Arial" w:cs="Arial"/>
                  <w:color w:val="1155CC"/>
                  <w:sz w:val="20"/>
                  <w:szCs w:val="20"/>
                </w:rPr>
                <w:t>lkr@parasport.dk</w:t>
              </w:r>
            </w:hyperlink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mobil 42551605</w:t>
            </w:r>
          </w:p>
        </w:tc>
      </w:tr>
    </w:tbl>
    <w:p w14:paraId="08812EE2" w14:textId="72D745DD" w:rsidR="000A1FD5" w:rsidRPr="006F6DC1" w:rsidRDefault="000A1FD5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47A02991" w14:textId="77777777" w:rsidR="00842199" w:rsidRPr="006F6DC1" w:rsidRDefault="00842199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763F051E" w14:textId="3D36CE4C" w:rsidR="007D5DA8" w:rsidRPr="006F6DC1" w:rsidRDefault="004B5E5C" w:rsidP="008F5F1B">
      <w:pPr>
        <w:spacing w:after="120" w:line="240" w:lineRule="exact"/>
        <w:ind w:right="-1"/>
        <w:rPr>
          <w:rFonts w:ascii="Arial" w:eastAsia="Arial" w:hAnsi="Arial" w:cs="Arial"/>
          <w:b/>
          <w:bCs/>
          <w:sz w:val="20"/>
          <w:szCs w:val="20"/>
        </w:rPr>
      </w:pPr>
      <w:r w:rsidRPr="006F6DC1">
        <w:rPr>
          <w:rFonts w:ascii="Arial" w:eastAsia="Arial" w:hAnsi="Arial" w:cs="Arial"/>
          <w:b/>
          <w:bCs/>
          <w:sz w:val="20"/>
          <w:szCs w:val="20"/>
        </w:rPr>
        <w:t>Tilmeldingsprocedure:</w:t>
      </w:r>
    </w:p>
    <w:p w14:paraId="5EF057E9" w14:textId="77777777" w:rsidR="000A1FD5" w:rsidRPr="006F6DC1" w:rsidRDefault="000A1FD5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Tilmelding af svømmere og official sker i Svømmetider.dk</w:t>
      </w: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eller alternativt fremsendt direkte til 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  <w:u w:val="single"/>
        </w:rPr>
        <w:t>stævnekoordinatoren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pr. e-mail evt. vedhæftet en Lenex tilmeldingsfil til direkte indlæsning i WinGrodan2.</w:t>
      </w:r>
    </w:p>
    <w:p w14:paraId="45696E3F" w14:textId="77777777" w:rsidR="000A1FD5" w:rsidRPr="006F6DC1" w:rsidRDefault="000A1FD5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Svømmerne skal tilmeldes med:</w:t>
      </w:r>
    </w:p>
    <w:tbl>
      <w:tblPr>
        <w:tblW w:w="96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1"/>
        <w:gridCol w:w="1343"/>
        <w:gridCol w:w="1160"/>
        <w:gridCol w:w="1469"/>
        <w:gridCol w:w="1186"/>
        <w:gridCol w:w="1809"/>
        <w:gridCol w:w="1451"/>
      </w:tblGrid>
      <w:tr w:rsidR="009E2ADF" w:rsidRPr="009E2ADF" w14:paraId="7A5E072A" w14:textId="3DA0E652" w:rsidTr="00985B91">
        <w:tc>
          <w:tcPr>
            <w:tcW w:w="121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7303D" w14:textId="77777777" w:rsidR="009E2ADF" w:rsidRPr="009E2ADF" w:rsidRDefault="009E2ADF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9E2AD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Navn</w:t>
            </w:r>
          </w:p>
        </w:tc>
        <w:tc>
          <w:tcPr>
            <w:tcW w:w="13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C28DB2" w14:textId="77777777" w:rsidR="009E2ADF" w:rsidRPr="009E2ADF" w:rsidRDefault="009E2ADF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9E2AD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Årgang</w:t>
            </w:r>
          </w:p>
        </w:tc>
        <w:tc>
          <w:tcPr>
            <w:tcW w:w="11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C2B11F" w14:textId="77777777" w:rsidR="009E2ADF" w:rsidRPr="009E2ADF" w:rsidRDefault="009E2ADF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9E2AD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Klub</w:t>
            </w:r>
          </w:p>
        </w:tc>
        <w:tc>
          <w:tcPr>
            <w:tcW w:w="14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11A25E" w14:textId="77777777" w:rsidR="009E2ADF" w:rsidRPr="009E2ADF" w:rsidRDefault="009E2ADF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9E2AD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Licensnr.</w:t>
            </w:r>
          </w:p>
        </w:tc>
        <w:tc>
          <w:tcPr>
            <w:tcW w:w="11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8EBB26" w14:textId="77777777" w:rsidR="009E2ADF" w:rsidRPr="009E2ADF" w:rsidRDefault="009E2ADF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9E2AD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Løb</w:t>
            </w:r>
          </w:p>
        </w:tc>
        <w:tc>
          <w:tcPr>
            <w:tcW w:w="18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AE9A30" w14:textId="77777777" w:rsidR="009E2ADF" w:rsidRPr="009E2ADF" w:rsidRDefault="009E2ADF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9E2AD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Anmeldelsestid</w:t>
            </w:r>
          </w:p>
        </w:tc>
        <w:tc>
          <w:tcPr>
            <w:tcW w:w="14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3215B" w14:textId="39F1E144" w:rsidR="009E2ADF" w:rsidRPr="009E2ADF" w:rsidRDefault="009E2ADF" w:rsidP="6C6C0CB6">
            <w:pPr>
              <w:pStyle w:val="NormalWeb"/>
              <w:spacing w:line="240" w:lineRule="exac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9E2ADF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Klassifikation</w:t>
            </w:r>
          </w:p>
        </w:tc>
      </w:tr>
    </w:tbl>
    <w:p w14:paraId="0445CD66" w14:textId="77777777" w:rsidR="000A1FD5" w:rsidRPr="006F6DC1" w:rsidRDefault="6F2CDDC5" w:rsidP="008F5F1B">
      <w:pPr>
        <w:pStyle w:val="NormalWeb"/>
        <w:spacing w:before="0" w:beforeAutospacing="0" w:after="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Bemærk, at den enkelte svømmers licensnr. kan findes på </w:t>
      </w:r>
      <w:hyperlink r:id="rId14">
        <w:r w:rsidRPr="006F6DC1">
          <w:rPr>
            <w:rStyle w:val="Hyperlink"/>
            <w:rFonts w:ascii="Arial" w:eastAsia="Arial" w:hAnsi="Arial" w:cs="Arial"/>
            <w:color w:val="1155CC"/>
            <w:sz w:val="20"/>
            <w:szCs w:val="20"/>
          </w:rPr>
          <w:t>Svømmetider.dk - svømmere</w:t>
        </w:r>
      </w:hyperlink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04E56E57" w14:textId="77777777" w:rsidR="000A1FD5" w:rsidRPr="006F6DC1" w:rsidRDefault="000A1FD5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70C6C07E" w14:textId="77777777" w:rsidR="000A1FD5" w:rsidRPr="006F6DC1" w:rsidRDefault="000A1FD5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Alle svømmere </w:t>
      </w: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skal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tilmeldes med en anmeldelsestid. Hvis en svømmer ikke har en officiel tid, </w:t>
      </w: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skal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der ved tilmelding angives en manuel anmeldelsestid.</w:t>
      </w:r>
    </w:p>
    <w:p w14:paraId="13D38728" w14:textId="77777777" w:rsidR="000A1FD5" w:rsidRPr="006F6DC1" w:rsidRDefault="000A1FD5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Klubberne er </w:t>
      </w:r>
      <w:proofErr w:type="gramStart"/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velkommen</w:t>
      </w:r>
      <w:proofErr w:type="gramEnd"/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til at bede om bestemt baneplacering, såfremt en svømmer har behov herfor. Særlige hensyn til baneplacering </w:t>
      </w: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skal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indsendes sammen med tilmeldingen. </w:t>
      </w:r>
    </w:p>
    <w:p w14:paraId="4BE8B5BA" w14:textId="0239EE36" w:rsidR="007D5DA8" w:rsidRDefault="000A1FD5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color w:val="000000" w:themeColor="text1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lastRenderedPageBreak/>
        <w:t xml:space="preserve">På </w:t>
      </w:r>
      <w:hyperlink r:id="rId15">
        <w:r w:rsidRPr="006F6DC1">
          <w:rPr>
            <w:rStyle w:val="Hyperlink"/>
            <w:rFonts w:ascii="Arial" w:eastAsia="Arial" w:hAnsi="Arial" w:cs="Arial"/>
            <w:color w:val="1155CC"/>
            <w:sz w:val="20"/>
            <w:szCs w:val="20"/>
          </w:rPr>
          <w:t>Svømmetider.dk - stævner</w:t>
        </w:r>
      </w:hyperlink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vil I ligeledes efter tilmeldingsfristen kunne se officialoversigt, startliste samt resultatlisten, hvor sidstnævnte offentliggøres ca. 24 timer efter stævnet.</w:t>
      </w:r>
    </w:p>
    <w:p w14:paraId="03743ACE" w14:textId="77777777" w:rsidR="006F6DC1" w:rsidRPr="006F6DC1" w:rsidRDefault="006F6DC1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2AA5172E" w14:textId="402B78F6" w:rsidR="000A1FD5" w:rsidRPr="006F6DC1" w:rsidRDefault="000A1FD5" w:rsidP="008F5F1B">
      <w:pPr>
        <w:pStyle w:val="NormalWeb"/>
        <w:spacing w:before="0" w:beforeAutospacing="0" w:after="12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Official:</w:t>
      </w:r>
    </w:p>
    <w:p w14:paraId="60E643E6" w14:textId="5F7DF9FD" w:rsidR="000A1FD5" w:rsidRPr="006F6DC1" w:rsidRDefault="000A1FD5" w:rsidP="008F5F1B">
      <w:pPr>
        <w:pStyle w:val="NormalWeb"/>
        <w:spacing w:before="0" w:beforeAutospacing="0" w:after="120" w:afterAutospacing="0" w:line="240" w:lineRule="exact"/>
        <w:ind w:right="-1"/>
        <w:rPr>
          <w:rFonts w:ascii="Arial" w:eastAsia="Arial" w:hAnsi="Arial" w:cs="Arial"/>
          <w:color w:val="000000" w:themeColor="text1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Hver klub </w:t>
      </w:r>
      <w:r w:rsidR="00EA00C8"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med mindst 2 deltagende svømmere 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skal som minimum stille med 1 dommer med modul 2. Official medbringer egen official T-shirt. Til official vil der være en let forplejning under officialmødet samt i pausen.</w:t>
      </w:r>
    </w:p>
    <w:p w14:paraId="422A95B0" w14:textId="77777777" w:rsidR="00C65954" w:rsidRPr="006F6DC1" w:rsidRDefault="00C65954" w:rsidP="008F5F1B">
      <w:pPr>
        <w:pStyle w:val="NormalWeb"/>
        <w:spacing w:before="0" w:beforeAutospacing="0" w:after="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7CC7C84F" w14:textId="77777777" w:rsidR="000A1FD5" w:rsidRPr="006F6DC1" w:rsidRDefault="000A1FD5" w:rsidP="008F5F1B">
      <w:pPr>
        <w:pStyle w:val="NormalWeb"/>
        <w:spacing w:before="0" w:beforeAutospacing="0" w:after="12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Afmelding/ændringer: </w:t>
      </w:r>
    </w:p>
    <w:p w14:paraId="53718A99" w14:textId="0C6997E2" w:rsidR="000A1FD5" w:rsidRPr="006F6DC1" w:rsidRDefault="000A1FD5" w:rsidP="008F5F1B">
      <w:pPr>
        <w:pStyle w:val="NormalWeb"/>
        <w:spacing w:before="0" w:beforeAutospacing="0" w:after="120" w:afterAutospacing="0" w:line="240" w:lineRule="exact"/>
        <w:ind w:right="-1"/>
        <w:rPr>
          <w:rFonts w:ascii="Arial" w:eastAsia="Arial" w:hAnsi="Arial" w:cs="Arial"/>
          <w:color w:val="000000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Afmeldinger og/eller ændringer forud for stævnet skal ske hurtigst muligt. På stævnedagen </w:t>
      </w:r>
      <w:proofErr w:type="gramStart"/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skal  afmelding</w:t>
      </w:r>
      <w:proofErr w:type="gramEnd"/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/ændringer være stævnesekretariatet i hænde senest 15 min. efter afholdelse af leder/holdledermødet. </w:t>
      </w:r>
    </w:p>
    <w:p w14:paraId="49F46B9B" w14:textId="77777777" w:rsidR="00841ADB" w:rsidRPr="006F6DC1" w:rsidRDefault="00841ADB" w:rsidP="008F5F1B">
      <w:pPr>
        <w:pStyle w:val="NormalWeb"/>
        <w:spacing w:before="0" w:beforeAutospacing="0" w:after="12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45DEE3F4" w14:textId="77777777" w:rsidR="000A1FD5" w:rsidRPr="006F6DC1" w:rsidRDefault="000A1FD5" w:rsidP="008F5F1B">
      <w:pPr>
        <w:pStyle w:val="NormalWeb"/>
        <w:spacing w:before="0" w:beforeAutospacing="0" w:after="12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Tidsplan:</w:t>
      </w:r>
    </w:p>
    <w:tbl>
      <w:tblPr>
        <w:tblW w:w="96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8293"/>
      </w:tblGrid>
      <w:tr w:rsidR="005603D5" w:rsidRPr="006F6DC1" w14:paraId="7ADDE9EE" w14:textId="77777777" w:rsidTr="3ED9B153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BCF5A" w14:textId="7754477D" w:rsidR="000A1FD5" w:rsidRPr="006F6DC1" w:rsidRDefault="000A1FD5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Kl. 13.00-13.15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AE5CA8" w14:textId="77777777" w:rsidR="000A1FD5" w:rsidRPr="006F6DC1" w:rsidRDefault="000A1FD5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Leder/Holdledermøde - Deltagende klubber skal sikre, at de er repræsenteret på mødet.</w:t>
            </w:r>
          </w:p>
          <w:p w14:paraId="5D254BE8" w14:textId="08525507" w:rsidR="000A1FD5" w:rsidRPr="006F6DC1" w:rsidRDefault="000A1FD5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Afmelding/ændring af svømmere/løb skal ske senest kl. 1</w:t>
            </w:r>
            <w:r w:rsidR="00C65954"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.30</w:t>
            </w:r>
            <w:r w:rsidR="00841ADB"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til sekretariatet</w:t>
            </w: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. Dette gælder også holdkapper.</w:t>
            </w:r>
          </w:p>
        </w:tc>
      </w:tr>
      <w:tr w:rsidR="005603D5" w:rsidRPr="006F6DC1" w14:paraId="79CC37BF" w14:textId="77777777" w:rsidTr="3ED9B153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449D2" w14:textId="2459E87C" w:rsidR="000A1FD5" w:rsidRPr="006F6DC1" w:rsidRDefault="000A1FD5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Kl. 13.15-13.45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70C897" w14:textId="77777777" w:rsidR="000A1FD5" w:rsidRPr="006F6DC1" w:rsidRDefault="000A1FD5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Officialmøde</w:t>
            </w:r>
          </w:p>
        </w:tc>
      </w:tr>
      <w:tr w:rsidR="005603D5" w:rsidRPr="006F6DC1" w14:paraId="41C1E1ED" w14:textId="77777777" w:rsidTr="3ED9B153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8393FF" w14:textId="63329750" w:rsidR="000A1FD5" w:rsidRPr="006F6DC1" w:rsidRDefault="000A1FD5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Kl. 13.00-14.15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D16FFC" w14:textId="693D30F1" w:rsidR="000A1FD5" w:rsidRPr="006F6DC1" w:rsidRDefault="000A1FD5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Adgang til omklædning kl. 1</w:t>
            </w:r>
            <w:r w:rsidR="00C65954"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3.00 og</w:t>
            </w: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herefter indsvømning</w:t>
            </w:r>
          </w:p>
        </w:tc>
      </w:tr>
      <w:tr w:rsidR="005603D5" w:rsidRPr="006F6DC1" w14:paraId="6BD4CE66" w14:textId="77777777" w:rsidTr="3ED9B153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051099" w14:textId="5F1316F1" w:rsidR="000A1FD5" w:rsidRPr="006F6DC1" w:rsidRDefault="000A1FD5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Kl. 14.30-18.00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5A8CB5" w14:textId="77777777" w:rsidR="000A1FD5" w:rsidRPr="006F6DC1" w:rsidRDefault="000A1FD5" w:rsidP="008F5F1B">
            <w:pPr>
              <w:pStyle w:val="NormalWeb"/>
              <w:spacing w:before="0" w:beforeAutospacing="0" w:after="0" w:afterAutospacing="0"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Stævnets afvikles</w:t>
            </w:r>
          </w:p>
        </w:tc>
      </w:tr>
    </w:tbl>
    <w:p w14:paraId="5DFF064E" w14:textId="56DC9FB4" w:rsidR="000A1FD5" w:rsidRPr="006F6DC1" w:rsidRDefault="000A1FD5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Official- og holdledermøde afholdes</w:t>
      </w:r>
      <w:r w:rsidR="00841ADB"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på 1. sal</w:t>
      </w:r>
      <w:r w:rsidR="00EE41A4" w:rsidRPr="006F6DC1">
        <w:rPr>
          <w:rFonts w:ascii="Arial" w:eastAsia="Arial" w:hAnsi="Arial" w:cs="Arial"/>
          <w:color w:val="000000" w:themeColor="text1"/>
          <w:sz w:val="20"/>
          <w:szCs w:val="20"/>
        </w:rPr>
        <w:t>. Følg anvisningerne.</w:t>
      </w:r>
    </w:p>
    <w:p w14:paraId="1BA1C3DE" w14:textId="77777777" w:rsidR="000A1FD5" w:rsidRPr="006F6DC1" w:rsidRDefault="000A1FD5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27E3D3D9" w14:textId="75B05008" w:rsidR="000A1FD5" w:rsidRPr="006F6DC1" w:rsidRDefault="000A1FD5" w:rsidP="008F5F1B">
      <w:pPr>
        <w:pStyle w:val="NormalWeb"/>
        <w:spacing w:before="0" w:beforeAutospacing="0" w:after="120" w:afterAutospacing="0" w:line="240" w:lineRule="exact"/>
        <w:ind w:right="-1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Regelsættet for stævnet er:</w:t>
      </w:r>
    </w:p>
    <w:p w14:paraId="07FB2F68" w14:textId="2D903EED" w:rsidR="008E4707" w:rsidRPr="006F6DC1" w:rsidRDefault="008E4707" w:rsidP="008F5F1B">
      <w:pPr>
        <w:pStyle w:val="NormalWeb"/>
        <w:spacing w:before="0" w:beforeAutospacing="0" w:after="12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sz w:val="20"/>
          <w:szCs w:val="20"/>
        </w:rPr>
        <w:t>Alle der er medlem af en klub</w:t>
      </w:r>
      <w:r w:rsidR="00140D58" w:rsidRPr="006F6DC1">
        <w:rPr>
          <w:rFonts w:ascii="Arial" w:eastAsia="Arial" w:hAnsi="Arial" w:cs="Arial"/>
          <w:sz w:val="20"/>
          <w:szCs w:val="20"/>
        </w:rPr>
        <w:t xml:space="preserve">, </w:t>
      </w:r>
      <w:r w:rsidRPr="006F6DC1">
        <w:rPr>
          <w:rFonts w:ascii="Arial" w:eastAsia="Arial" w:hAnsi="Arial" w:cs="Arial"/>
          <w:sz w:val="20"/>
          <w:szCs w:val="20"/>
        </w:rPr>
        <w:t>der er medlem af Parasport Danmark kan deltage i stævnet.</w:t>
      </w:r>
    </w:p>
    <w:p w14:paraId="2040F3F7" w14:textId="3DBA04E1" w:rsidR="00C81D45" w:rsidRPr="006F6DC1" w:rsidRDefault="00C81D45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sz w:val="20"/>
          <w:szCs w:val="20"/>
        </w:rPr>
        <w:t xml:space="preserve">Stævnet afvikles på 25 meter bane med 8 baner og en vandtemperatur på 27 ºC. Derudover afholdes stævnet med elektronisk tidtagning (OMEGA) og scoreboard på alle baner. </w:t>
      </w:r>
    </w:p>
    <w:p w14:paraId="7E7322F0" w14:textId="77777777" w:rsidR="00C65954" w:rsidRPr="006F6DC1" w:rsidRDefault="00C65954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23D0DC1D" w14:textId="48B6472A" w:rsidR="000A1FD5" w:rsidRPr="006F6DC1" w:rsidRDefault="00C81D45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sz w:val="20"/>
          <w:szCs w:val="20"/>
        </w:rPr>
        <w:t xml:space="preserve">Stævnet er for svømmere med et fysisk-, udviklings- eller synshandicap. Stævnet vil blive afholdt i henhold til World Para </w:t>
      </w:r>
      <w:r w:rsidR="00BC5D1D" w:rsidRPr="006F6DC1">
        <w:rPr>
          <w:rFonts w:ascii="Arial" w:eastAsia="Arial" w:hAnsi="Arial" w:cs="Arial"/>
          <w:sz w:val="20"/>
          <w:szCs w:val="20"/>
        </w:rPr>
        <w:t>Swimmings</w:t>
      </w:r>
      <w:r w:rsidRPr="006F6DC1">
        <w:rPr>
          <w:rFonts w:ascii="Arial" w:eastAsia="Arial" w:hAnsi="Arial" w:cs="Arial"/>
          <w:sz w:val="20"/>
          <w:szCs w:val="20"/>
        </w:rPr>
        <w:t xml:space="preserve"> regler, der kan findes på </w:t>
      </w:r>
      <w:hyperlink r:id="rId16">
        <w:r w:rsidRPr="006F6DC1">
          <w:rPr>
            <w:rStyle w:val="Hyperlink"/>
            <w:rFonts w:ascii="Arial" w:eastAsia="Arial" w:hAnsi="Arial" w:cs="Arial"/>
            <w:sz w:val="20"/>
            <w:szCs w:val="20"/>
          </w:rPr>
          <w:t>http://www.paralympic.org/Swimming</w:t>
        </w:r>
      </w:hyperlink>
      <w:r w:rsidRPr="006F6DC1">
        <w:rPr>
          <w:rStyle w:val="Hyperlink"/>
          <w:rFonts w:ascii="Arial" w:eastAsia="Arial" w:hAnsi="Arial" w:cs="Arial"/>
          <w:sz w:val="20"/>
          <w:szCs w:val="20"/>
        </w:rPr>
        <w:t>.</w:t>
      </w:r>
    </w:p>
    <w:p w14:paraId="2593556D" w14:textId="77777777" w:rsidR="00C81D45" w:rsidRPr="006F6DC1" w:rsidRDefault="00C81D45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0B667BCF" w14:textId="0FADD17D" w:rsidR="007E19D8" w:rsidRPr="006F6DC1" w:rsidRDefault="000A1FD5" w:rsidP="008F5F1B">
      <w:pPr>
        <w:pStyle w:val="NormalWeb"/>
        <w:spacing w:before="0" w:beforeAutospacing="0" w:after="0" w:afterAutospacing="0" w:line="240" w:lineRule="exact"/>
        <w:ind w:right="-1"/>
        <w:rPr>
          <w:rFonts w:ascii="Arial" w:eastAsia="Arial" w:hAnsi="Arial" w:cs="Arial"/>
          <w:color w:val="000000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Der er ingen kravtider i forbindelse med</w:t>
      </w:r>
      <w:r w:rsidR="008E4707"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D50AD8"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deltagelse i </w:t>
      </w:r>
      <w:r w:rsidR="008E4707" w:rsidRPr="006F6DC1">
        <w:rPr>
          <w:rFonts w:ascii="Arial" w:eastAsia="Arial" w:hAnsi="Arial" w:cs="Arial"/>
          <w:color w:val="000000" w:themeColor="text1"/>
          <w:sz w:val="20"/>
          <w:szCs w:val="20"/>
        </w:rPr>
        <w:t>Forbundsmesterskabe</w:t>
      </w:r>
      <w:r w:rsidR="00D50AD8" w:rsidRPr="006F6DC1">
        <w:rPr>
          <w:rFonts w:ascii="Arial" w:eastAsia="Arial" w:hAnsi="Arial" w:cs="Arial"/>
          <w:color w:val="000000" w:themeColor="text1"/>
          <w:sz w:val="20"/>
          <w:szCs w:val="20"/>
        </w:rPr>
        <w:t>t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, men der er en tilmeldingsbegrænsning på maksimalt </w:t>
      </w:r>
      <w:r w:rsidR="009648D1" w:rsidRPr="006F6DC1">
        <w:rPr>
          <w:rFonts w:ascii="Arial" w:eastAsia="Arial" w:hAnsi="Arial" w:cs="Arial"/>
          <w:color w:val="000000" w:themeColor="text1"/>
          <w:sz w:val="20"/>
          <w:szCs w:val="20"/>
        </w:rPr>
        <w:t>5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9648D1"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individuelle 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løb pr. svømmer. </w:t>
      </w:r>
      <w:r w:rsidR="007E19D8" w:rsidRPr="006F6DC1">
        <w:rPr>
          <w:rFonts w:ascii="Arial" w:eastAsia="Arial" w:hAnsi="Arial" w:cs="Arial"/>
          <w:sz w:val="20"/>
          <w:szCs w:val="20"/>
        </w:rPr>
        <w:t>Seedning af heats sker efter tilmeldingstider og ikke efter klasser</w:t>
      </w:r>
    </w:p>
    <w:p w14:paraId="60D2488E" w14:textId="7E3650EA" w:rsidR="009648D1" w:rsidRPr="006F6DC1" w:rsidRDefault="009648D1" w:rsidP="008F5F1B">
      <w:pPr>
        <w:pStyle w:val="NormalWeb"/>
        <w:spacing w:before="0" w:beforeAutospacing="0" w:after="0" w:afterAutospacing="0" w:line="240" w:lineRule="exact"/>
        <w:ind w:right="-1"/>
        <w:rPr>
          <w:rFonts w:ascii="Arial" w:eastAsia="Arial" w:hAnsi="Arial" w:cs="Arial"/>
          <w:color w:val="000000"/>
          <w:sz w:val="20"/>
          <w:szCs w:val="20"/>
        </w:rPr>
      </w:pPr>
    </w:p>
    <w:p w14:paraId="1D96EF41" w14:textId="255580F9" w:rsidR="00842199" w:rsidRPr="006F6DC1" w:rsidRDefault="00B910D6" w:rsidP="008F5F1B">
      <w:pPr>
        <w:spacing w:after="160" w:line="240" w:lineRule="exact"/>
        <w:ind w:right="-1"/>
        <w:rPr>
          <w:rFonts w:ascii="Arial" w:eastAsia="Arial" w:hAnsi="Arial" w:cs="Arial"/>
          <w:b/>
          <w:bCs/>
          <w:sz w:val="20"/>
          <w:szCs w:val="20"/>
        </w:rPr>
      </w:pPr>
      <w:r w:rsidRPr="006F6DC1">
        <w:rPr>
          <w:rFonts w:ascii="Arial" w:eastAsia="Arial" w:hAnsi="Arial" w:cs="Arial"/>
          <w:b/>
          <w:bCs/>
          <w:sz w:val="20"/>
          <w:szCs w:val="20"/>
        </w:rPr>
        <w:t>Klassifikation og deltagelse:</w:t>
      </w:r>
    </w:p>
    <w:p w14:paraId="2D7035D7" w14:textId="77777777" w:rsidR="00B910D6" w:rsidRPr="006F6DC1" w:rsidRDefault="00B910D6" w:rsidP="008F5F1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Lines="120" w:after="288" w:line="240" w:lineRule="exact"/>
        <w:ind w:right="-1"/>
        <w:rPr>
          <w:rFonts w:ascii="Arial" w:hAnsi="Arial" w:cs="Arial"/>
          <w:b/>
          <w:color w:val="323232"/>
          <w:sz w:val="20"/>
          <w:szCs w:val="20"/>
        </w:rPr>
      </w:pPr>
      <w:r w:rsidRPr="006F6DC1">
        <w:rPr>
          <w:rFonts w:ascii="Arial" w:hAnsi="Arial" w:cs="Arial"/>
          <w:color w:val="323232"/>
          <w:sz w:val="20"/>
          <w:szCs w:val="20"/>
        </w:rPr>
        <w:t>Svømmerne er inddelt i 16 klasser (S1-S14, S18, S19).</w:t>
      </w:r>
    </w:p>
    <w:p w14:paraId="1E456834" w14:textId="1D009242" w:rsidR="00B910D6" w:rsidRPr="006F6DC1" w:rsidRDefault="00B910D6" w:rsidP="008F5F1B">
      <w:pPr>
        <w:pStyle w:val="Listeafsni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33"/>
          <w:tab w:val="left" w:pos="2135"/>
        </w:tabs>
        <w:spacing w:before="0" w:line="240" w:lineRule="exact"/>
        <w:ind w:right="-1"/>
        <w:rPr>
          <w:rFonts w:ascii="Arial" w:hAnsi="Arial" w:cs="Arial"/>
          <w:color w:val="323232"/>
        </w:rPr>
      </w:pPr>
      <w:r w:rsidRPr="006F6DC1">
        <w:rPr>
          <w:rFonts w:ascii="Arial" w:hAnsi="Arial" w:cs="Arial"/>
          <w:color w:val="323232"/>
        </w:rPr>
        <w:t xml:space="preserve">Svømmere med et fysisk handicap er inddelt i 10 klasser (S1-S10) i forhold til deres mulighed for at få fremdrift i vandet. Klasse S1 består af de svømmere, der har de dårligste forudsætninger for at få fremdrift i vandet, og klasse S10 består af de svømmere, der har de bedste forudsætninger. </w:t>
      </w:r>
      <w:r w:rsidR="006F6DC1">
        <w:rPr>
          <w:rFonts w:ascii="Arial" w:hAnsi="Arial" w:cs="Arial"/>
          <w:color w:val="323232"/>
        </w:rPr>
        <w:br/>
      </w:r>
    </w:p>
    <w:p w14:paraId="2DBE571C" w14:textId="77777777" w:rsidR="00B910D6" w:rsidRPr="006F6DC1" w:rsidRDefault="00B910D6" w:rsidP="008F5F1B">
      <w:pPr>
        <w:pStyle w:val="Listeafsni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33"/>
          <w:tab w:val="left" w:pos="2135"/>
        </w:tabs>
        <w:spacing w:before="0" w:line="240" w:lineRule="exact"/>
        <w:ind w:left="709" w:right="-1"/>
        <w:rPr>
          <w:rFonts w:ascii="Arial" w:hAnsi="Arial" w:cs="Arial"/>
          <w:color w:val="323232"/>
        </w:rPr>
      </w:pPr>
      <w:r w:rsidRPr="006F6DC1">
        <w:rPr>
          <w:rFonts w:ascii="Arial" w:hAnsi="Arial" w:cs="Arial"/>
          <w:color w:val="323232"/>
        </w:rPr>
        <w:t xml:space="preserve">Svømmere med et synshandicap er inddelt i 3 klasser (S11-S13): Klasse S11 består af </w:t>
      </w:r>
      <w:proofErr w:type="gramStart"/>
      <w:r w:rsidRPr="006F6DC1">
        <w:rPr>
          <w:rFonts w:ascii="Arial" w:hAnsi="Arial" w:cs="Arial"/>
          <w:color w:val="323232"/>
        </w:rPr>
        <w:t>svømmere  der</w:t>
      </w:r>
      <w:proofErr w:type="gramEnd"/>
      <w:r w:rsidRPr="006F6DC1">
        <w:rPr>
          <w:rFonts w:ascii="Arial" w:hAnsi="Arial" w:cs="Arial"/>
          <w:color w:val="323232"/>
        </w:rPr>
        <w:t xml:space="preserve"> er blinde, mens klasse S12 og S13 er svømmere, der er svagtseende.</w:t>
      </w:r>
      <w:r w:rsidRPr="006F6DC1">
        <w:rPr>
          <w:rFonts w:ascii="Arial" w:hAnsi="Arial" w:cs="Arial"/>
          <w:color w:val="323232"/>
        </w:rPr>
        <w:br/>
      </w:r>
    </w:p>
    <w:p w14:paraId="59430D0A" w14:textId="77777777" w:rsidR="00B910D6" w:rsidRPr="006F6DC1" w:rsidRDefault="00B910D6" w:rsidP="008F5F1B">
      <w:pPr>
        <w:pStyle w:val="Listeafsni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33"/>
          <w:tab w:val="left" w:pos="2135"/>
        </w:tabs>
        <w:spacing w:before="0" w:line="240" w:lineRule="exact"/>
        <w:ind w:left="709" w:right="-1"/>
        <w:rPr>
          <w:rFonts w:ascii="Arial" w:hAnsi="Arial" w:cs="Arial"/>
          <w:color w:val="323232"/>
        </w:rPr>
      </w:pPr>
      <w:r w:rsidRPr="006F6DC1">
        <w:rPr>
          <w:rFonts w:ascii="Arial" w:hAnsi="Arial" w:cs="Arial"/>
          <w:color w:val="323232"/>
        </w:rPr>
        <w:t>Svømmere, der har et udviklingshandicap og IQ på 75 eller derunder, er indplaceret i klasse S14.</w:t>
      </w:r>
      <w:r w:rsidRPr="006F6DC1">
        <w:rPr>
          <w:rFonts w:ascii="Arial" w:hAnsi="Arial" w:cs="Arial"/>
          <w:color w:val="323232"/>
        </w:rPr>
        <w:br/>
      </w:r>
    </w:p>
    <w:p w14:paraId="102BDA61" w14:textId="58559C1E" w:rsidR="00B910D6" w:rsidRPr="006F6DC1" w:rsidRDefault="00B910D6" w:rsidP="008F5F1B">
      <w:pPr>
        <w:pStyle w:val="Listeafsni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33"/>
          <w:tab w:val="left" w:pos="2135"/>
        </w:tabs>
        <w:spacing w:before="0" w:line="240" w:lineRule="exact"/>
        <w:ind w:left="709" w:right="-1"/>
        <w:rPr>
          <w:rFonts w:ascii="Arial" w:hAnsi="Arial" w:cs="Arial"/>
          <w:color w:val="323232"/>
        </w:rPr>
      </w:pPr>
      <w:r w:rsidRPr="006F6DC1">
        <w:rPr>
          <w:rFonts w:ascii="Arial" w:hAnsi="Arial" w:cs="Arial"/>
          <w:color w:val="323232"/>
        </w:rPr>
        <w:t>Svømmere med Downs Syndrom er indplaceret i klasse S18 – Virtus II 2 jf. Virtus’ klassifikationssystem.</w:t>
      </w:r>
      <w:r w:rsidRPr="006F6DC1">
        <w:rPr>
          <w:rFonts w:ascii="Arial" w:hAnsi="Arial" w:cs="Arial"/>
          <w:color w:val="323232"/>
        </w:rPr>
        <w:br/>
      </w:r>
    </w:p>
    <w:p w14:paraId="0D4DC9AE" w14:textId="77777777" w:rsidR="00B910D6" w:rsidRPr="006F6DC1" w:rsidRDefault="00B910D6" w:rsidP="008F5F1B">
      <w:pPr>
        <w:pStyle w:val="Listeafsni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33"/>
          <w:tab w:val="left" w:pos="2135"/>
        </w:tabs>
        <w:spacing w:before="0" w:line="240" w:lineRule="exact"/>
        <w:ind w:left="709" w:right="-1"/>
        <w:rPr>
          <w:rFonts w:ascii="Arial" w:hAnsi="Arial" w:cs="Arial"/>
          <w:color w:val="323232"/>
        </w:rPr>
      </w:pPr>
      <w:r w:rsidRPr="006F6DC1">
        <w:rPr>
          <w:rFonts w:ascii="Arial" w:hAnsi="Arial" w:cs="Arial"/>
          <w:color w:val="323232"/>
        </w:rPr>
        <w:t>Svømmere med autisme, autisme spektrum forstyrrelse (ASF) eller Asperger syndrom og en IQ over 75 (76+) og/eller ingen intellektuel kognitiv funktionsnedsættelse er indplaceret i klasse S19 – Virtus II3 jf. Virtus’ klassifikationssystem.</w:t>
      </w:r>
      <w:r w:rsidRPr="006F6DC1">
        <w:rPr>
          <w:rFonts w:ascii="Arial" w:hAnsi="Arial" w:cs="Arial"/>
          <w:color w:val="323232"/>
        </w:rPr>
        <w:br/>
      </w:r>
    </w:p>
    <w:p w14:paraId="41C64538" w14:textId="4E8EA1C7" w:rsidR="00B910D6" w:rsidRPr="006F6DC1" w:rsidRDefault="00B910D6" w:rsidP="008F5F1B">
      <w:pPr>
        <w:pStyle w:val="Listeafsni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33"/>
          <w:tab w:val="left" w:pos="2135"/>
        </w:tabs>
        <w:spacing w:before="0" w:afterLines="120" w:after="288" w:line="240" w:lineRule="exact"/>
        <w:ind w:left="709" w:right="-1"/>
        <w:rPr>
          <w:rFonts w:ascii="Arial" w:hAnsi="Arial" w:cs="Arial"/>
          <w:color w:val="323232"/>
        </w:rPr>
      </w:pPr>
      <w:r w:rsidRPr="006F6DC1">
        <w:rPr>
          <w:rFonts w:ascii="Arial" w:hAnsi="Arial" w:cs="Arial"/>
          <w:color w:val="323232"/>
        </w:rPr>
        <w:t>Ved nationale konkurrencer (</w:t>
      </w:r>
      <w:r w:rsidRPr="006F6DC1">
        <w:rPr>
          <w:rFonts w:ascii="Arial" w:hAnsi="Arial" w:cs="Arial"/>
          <w:i/>
          <w:iCs/>
          <w:color w:val="323232"/>
        </w:rPr>
        <w:t>undtaget herfor er DM/Danmarksmesterskab</w:t>
      </w:r>
      <w:r w:rsidRPr="006F6DC1">
        <w:rPr>
          <w:rFonts w:ascii="Arial" w:hAnsi="Arial" w:cs="Arial"/>
          <w:color w:val="323232"/>
        </w:rPr>
        <w:t xml:space="preserve">) findes desuden en </w:t>
      </w:r>
      <w:r w:rsidRPr="006F6DC1">
        <w:rPr>
          <w:rFonts w:ascii="Arial" w:hAnsi="Arial" w:cs="Arial"/>
          <w:b/>
          <w:bCs/>
          <w:color w:val="323232"/>
        </w:rPr>
        <w:t>Åben klasse S17</w:t>
      </w:r>
      <w:r w:rsidRPr="006F6DC1">
        <w:rPr>
          <w:rFonts w:ascii="Arial" w:hAnsi="Arial" w:cs="Arial"/>
          <w:color w:val="323232"/>
        </w:rPr>
        <w:t xml:space="preserve"> for svømmere med andre mindre handicap (ej opfyldelse af mindstehandicap i ovenstående klasser), eller svømmere, som endnu ikke har modtaget en national klassifikation i en af ovenstående k</w:t>
      </w:r>
      <w:r w:rsidR="00BC5D1D" w:rsidRPr="006F6DC1">
        <w:rPr>
          <w:rFonts w:ascii="Arial" w:hAnsi="Arial" w:cs="Arial"/>
          <w:color w:val="323232"/>
        </w:rPr>
        <w:t>lasser</w:t>
      </w:r>
      <w:r w:rsidRPr="006F6DC1">
        <w:rPr>
          <w:rFonts w:ascii="Arial" w:hAnsi="Arial" w:cs="Arial"/>
          <w:color w:val="323232"/>
        </w:rPr>
        <w:t>.</w:t>
      </w:r>
    </w:p>
    <w:p w14:paraId="45EAF362" w14:textId="77777777" w:rsidR="00BC5D1D" w:rsidRPr="006F6DC1" w:rsidRDefault="00B910D6" w:rsidP="008F5F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33"/>
          <w:tab w:val="left" w:pos="2135"/>
        </w:tabs>
        <w:spacing w:afterLines="120" w:after="288" w:line="240" w:lineRule="exact"/>
        <w:ind w:left="284" w:right="-1"/>
        <w:rPr>
          <w:rFonts w:ascii="Arial" w:hAnsi="Arial" w:cs="Arial"/>
          <w:b/>
          <w:bCs/>
          <w:sz w:val="20"/>
          <w:szCs w:val="20"/>
        </w:rPr>
      </w:pPr>
      <w:r w:rsidRPr="006F6DC1">
        <w:rPr>
          <w:rFonts w:ascii="Arial" w:hAnsi="Arial" w:cs="Arial"/>
          <w:b/>
          <w:bCs/>
          <w:sz w:val="20"/>
          <w:szCs w:val="20"/>
        </w:rPr>
        <w:t>For nye svømmere eller svømmere, som endnu ikke er klassificeret, gælder følgende for alle klasser:</w:t>
      </w:r>
    </w:p>
    <w:p w14:paraId="49F4D25C" w14:textId="5F452D97" w:rsidR="00B910D6" w:rsidRPr="006F6DC1" w:rsidRDefault="00B910D6" w:rsidP="008F5F1B">
      <w:pPr>
        <w:pStyle w:val="Listeafsnit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33"/>
          <w:tab w:val="left" w:pos="2135"/>
        </w:tabs>
        <w:spacing w:afterLines="120" w:after="288" w:line="240" w:lineRule="exact"/>
        <w:ind w:right="-1"/>
        <w:rPr>
          <w:rFonts w:ascii="Arial" w:hAnsi="Arial" w:cs="Arial"/>
        </w:rPr>
      </w:pPr>
      <w:r w:rsidRPr="006F6DC1">
        <w:rPr>
          <w:rFonts w:ascii="Arial" w:hAnsi="Arial" w:cs="Arial"/>
        </w:rPr>
        <w:t xml:space="preserve">Kontakt idrætskontakten, idrætskonsulent i Parasport Danmark Anne-Dorte Andersen enten via e-mail: </w:t>
      </w:r>
      <w:hyperlink r:id="rId17">
        <w:r w:rsidRPr="006F6DC1">
          <w:rPr>
            <w:rStyle w:val="Hyperlink"/>
            <w:rFonts w:ascii="Arial" w:hAnsi="Arial" w:cs="Arial"/>
          </w:rPr>
          <w:t>ada@parasport.dk</w:t>
        </w:r>
      </w:hyperlink>
      <w:r w:rsidRPr="006F6DC1">
        <w:rPr>
          <w:rFonts w:ascii="Arial" w:hAnsi="Arial" w:cs="Arial"/>
        </w:rPr>
        <w:t xml:space="preserve"> eller mobil:21 344424. Her skal du fortælle om din diagnose samt om hvilket niveau du svømmer på (hvor mange gange svømmer du om ugen og på hvilken klub/ hold).</w:t>
      </w:r>
      <w:r w:rsidRPr="006F6DC1">
        <w:rPr>
          <w:rFonts w:ascii="Arial" w:hAnsi="Arial" w:cs="Arial"/>
        </w:rPr>
        <w:br/>
      </w:r>
    </w:p>
    <w:p w14:paraId="5036E47E" w14:textId="77777777" w:rsidR="00B910D6" w:rsidRPr="006F6DC1" w:rsidRDefault="00B910D6" w:rsidP="008F5F1B">
      <w:pPr>
        <w:pStyle w:val="Listeafsnit"/>
        <w:numPr>
          <w:ilvl w:val="0"/>
          <w:numId w:val="6"/>
        </w:numPr>
        <w:tabs>
          <w:tab w:val="left" w:pos="0"/>
        </w:tabs>
        <w:spacing w:before="0" w:afterLines="120" w:after="288" w:line="240" w:lineRule="exact"/>
        <w:ind w:right="-1"/>
        <w:rPr>
          <w:rStyle w:val="Hyperlink"/>
          <w:rFonts w:ascii="Arial" w:hAnsi="Arial" w:cs="Arial"/>
        </w:rPr>
      </w:pPr>
      <w:r w:rsidRPr="006F6DC1">
        <w:rPr>
          <w:rFonts w:ascii="Arial" w:hAnsi="Arial" w:cs="Arial"/>
        </w:rPr>
        <w:t xml:space="preserve">Derefter uploades dokumentation for diagnoses og gives samtykke her: </w:t>
      </w:r>
      <w:hyperlink r:id="rId18">
        <w:r w:rsidRPr="006F6DC1">
          <w:rPr>
            <w:rStyle w:val="Hyperlink"/>
            <w:rFonts w:ascii="Arial" w:hAnsi="Arial" w:cs="Arial"/>
          </w:rPr>
          <w:t>https://form.jotformeu.com/72992598826377</w:t>
        </w:r>
      </w:hyperlink>
      <w:r w:rsidRPr="006F6DC1">
        <w:rPr>
          <w:rStyle w:val="Hyperlink"/>
          <w:rFonts w:ascii="Arial" w:hAnsi="Arial" w:cs="Arial"/>
        </w:rPr>
        <w:br/>
      </w:r>
    </w:p>
    <w:p w14:paraId="64E8A424" w14:textId="77777777" w:rsidR="00B910D6" w:rsidRPr="006F6DC1" w:rsidRDefault="00B910D6" w:rsidP="008F5F1B">
      <w:pPr>
        <w:pStyle w:val="Listeafsnit"/>
        <w:numPr>
          <w:ilvl w:val="0"/>
          <w:numId w:val="6"/>
        </w:numPr>
        <w:tabs>
          <w:tab w:val="left" w:pos="0"/>
        </w:tabs>
        <w:spacing w:before="0" w:afterLines="120" w:after="288" w:line="240" w:lineRule="exact"/>
        <w:ind w:right="-1"/>
        <w:rPr>
          <w:rFonts w:ascii="Arial" w:hAnsi="Arial" w:cs="Arial"/>
        </w:rPr>
      </w:pPr>
      <w:r w:rsidRPr="006F6DC1">
        <w:rPr>
          <w:rFonts w:ascii="Arial" w:hAnsi="Arial" w:cs="Arial"/>
        </w:rPr>
        <w:t>Herefter får svømmeren en tilbagemelding fra Parasport Danmark om, hvilken klasse man kan stille op til stævner i, i Danmark samt hvilke undtagelser fra regler, man er berettiget til.</w:t>
      </w:r>
      <w:r w:rsidRPr="006F6DC1">
        <w:rPr>
          <w:rFonts w:ascii="Arial" w:hAnsi="Arial" w:cs="Arial"/>
        </w:rPr>
        <w:br/>
      </w:r>
    </w:p>
    <w:p w14:paraId="4A6D7543" w14:textId="77777777" w:rsidR="00BC5D1D" w:rsidRPr="006F6DC1" w:rsidRDefault="00B910D6" w:rsidP="008F5F1B">
      <w:pPr>
        <w:pStyle w:val="Listeafsnit"/>
        <w:numPr>
          <w:ilvl w:val="0"/>
          <w:numId w:val="6"/>
        </w:numPr>
        <w:tabs>
          <w:tab w:val="left" w:pos="0"/>
        </w:tabs>
        <w:spacing w:before="0" w:afterLines="120" w:after="288" w:line="240" w:lineRule="exact"/>
        <w:ind w:right="-1"/>
        <w:rPr>
          <w:rFonts w:ascii="Arial" w:eastAsia="Arial" w:hAnsi="Arial" w:cs="Arial"/>
          <w:color w:val="000000"/>
        </w:rPr>
      </w:pPr>
      <w:r w:rsidRPr="006F6DC1">
        <w:rPr>
          <w:rFonts w:ascii="Arial" w:hAnsi="Arial" w:cs="Arial"/>
        </w:rPr>
        <w:t>For svømmere med et fysisk handicap kan man blive henvist videre til videre klassifikation.</w:t>
      </w:r>
      <w:r w:rsidRPr="006F6DC1">
        <w:rPr>
          <w:rFonts w:ascii="Arial" w:hAnsi="Arial" w:cs="Arial"/>
        </w:rPr>
        <w:br/>
      </w:r>
    </w:p>
    <w:p w14:paraId="58F4EBAA" w14:textId="7BEF121D" w:rsidR="003D66B7" w:rsidRPr="006F6DC1" w:rsidRDefault="003D66B7" w:rsidP="008F5F1B">
      <w:pPr>
        <w:tabs>
          <w:tab w:val="left" w:pos="0"/>
        </w:tabs>
        <w:spacing w:afterLines="120" w:after="288" w:line="240" w:lineRule="exact"/>
        <w:ind w:right="-1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Rekorder:</w:t>
      </w:r>
    </w:p>
    <w:p w14:paraId="1569790F" w14:textId="14B0AD4C" w:rsidR="000A1FD5" w:rsidRPr="006F6DC1" w:rsidRDefault="000A1FD5" w:rsidP="008F5F1B">
      <w:pPr>
        <w:spacing w:after="120" w:line="240" w:lineRule="exact"/>
        <w:ind w:right="-1"/>
        <w:rPr>
          <w:rFonts w:ascii="Arial" w:eastAsia="Arial" w:hAnsi="Arial" w:cs="Arial"/>
          <w:color w:val="000000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Danske rekorder kan kun sættes af svømmere, som officielt er internationalt klassificeret af Parasport Danmark, og klassifikationen fortsat er gældende.</w:t>
      </w:r>
    </w:p>
    <w:p w14:paraId="4B78A68A" w14:textId="34AEA30E" w:rsidR="00325B91" w:rsidRPr="006F6DC1" w:rsidRDefault="00325B91" w:rsidP="008F5F1B">
      <w:pPr>
        <w:spacing w:after="120" w:line="240" w:lineRule="exact"/>
        <w:ind w:right="-1"/>
        <w:rPr>
          <w:rFonts w:ascii="Arial" w:eastAsia="Arial" w:hAnsi="Arial" w:cs="Arial"/>
          <w:color w:val="000000"/>
          <w:sz w:val="20"/>
          <w:szCs w:val="20"/>
        </w:rPr>
      </w:pPr>
    </w:p>
    <w:p w14:paraId="60E3A96F" w14:textId="77777777" w:rsidR="00325B91" w:rsidRPr="006F6DC1" w:rsidRDefault="00325B91" w:rsidP="008F5F1B">
      <w:pPr>
        <w:spacing w:after="120" w:line="240" w:lineRule="exact"/>
        <w:ind w:right="-1"/>
        <w:rPr>
          <w:rFonts w:ascii="Arial" w:eastAsia="Arial" w:hAnsi="Arial" w:cs="Arial"/>
          <w:b/>
          <w:bCs/>
          <w:sz w:val="20"/>
          <w:szCs w:val="20"/>
        </w:rPr>
      </w:pPr>
      <w:r w:rsidRPr="006F6DC1">
        <w:rPr>
          <w:rFonts w:ascii="Arial" w:eastAsia="Arial" w:hAnsi="Arial" w:cs="Arial"/>
          <w:b/>
          <w:bCs/>
          <w:sz w:val="20"/>
          <w:szCs w:val="20"/>
        </w:rPr>
        <w:t>Løbsrækkefølge: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1843"/>
        <w:gridCol w:w="1985"/>
        <w:gridCol w:w="4110"/>
      </w:tblGrid>
      <w:tr w:rsidR="0040652D" w:rsidRPr="006F6DC1" w14:paraId="67EFC06E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8E7FF83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Løb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742058E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Disciplin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ADBDE91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Køn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FF6538B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Bemærkning</w:t>
            </w:r>
          </w:p>
        </w:tc>
      </w:tr>
      <w:tr w:rsidR="0040652D" w:rsidRPr="006F6DC1" w14:paraId="029D8683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3B619FE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200-201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2C1023E7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400 m IM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023E2DDD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26721BB4" w14:textId="42C8AD72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Afvikles uden for</w:t>
            </w:r>
            <w:r w:rsidR="1955FC5D"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FM</w:t>
            </w:r>
          </w:p>
        </w:tc>
      </w:tr>
      <w:tr w:rsidR="0040652D" w:rsidRPr="006F6DC1" w14:paraId="475572D9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03E09F5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1 - 2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710E8F4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200 m fri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EC5A73D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FADBDC0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40652D" w:rsidRPr="006F6DC1" w14:paraId="3E2D4B66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423D1AA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3 - 4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D2F30A3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50 m bryst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669BACC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1301F4A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40652D" w:rsidRPr="006F6DC1" w14:paraId="1E2949B6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AB26902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5 - 6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9737393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100 m ryg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D25C64A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D34D055" w14:textId="45E7594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trike/>
                <w:color w:val="000000" w:themeColor="text1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40652D" w:rsidRPr="006F6DC1" w14:paraId="2AC1A965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0FD9646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7 - 8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0B7AB607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200 m IM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DA5DFAA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F8274A4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0652D" w:rsidRPr="006F6DC1" w14:paraId="1AE7CB20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28C5E28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9 - 10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E0515E6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50 m fly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425EB93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DCB4A22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40652D" w:rsidRPr="006F6DC1" w14:paraId="77C7C2AF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9685D1F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11 - 12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3C94794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100 m fri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BCBC006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292760D" w14:textId="6944B975" w:rsidR="00325B91" w:rsidRPr="006F6DC1" w:rsidRDefault="3ED9B153" w:rsidP="008F5F1B">
            <w:pPr>
              <w:spacing w:line="240" w:lineRule="exact"/>
              <w:ind w:right="-1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Kvalifikationsløb til DIF – Danmarks Mesterskab</w:t>
            </w:r>
          </w:p>
        </w:tc>
      </w:tr>
      <w:tr w:rsidR="0040652D" w:rsidRPr="006F6DC1" w14:paraId="7AE3EBC2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584BE6B" w14:textId="3D8D2036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PAUSE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089D8AE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 minutter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34A3B78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21D81D2C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40652D" w:rsidRPr="006F6DC1" w14:paraId="4809E65A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4D87C52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13 - 14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0261F98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400 m fri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196E0D6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43C4AAE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40652D" w:rsidRPr="006F6DC1" w14:paraId="4BD126AE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ED6EF53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15 - 16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6A81AD1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50 m ryg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0A19B1B3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6C2D77A" w14:textId="6636CA98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trike/>
                <w:color w:val="000000" w:themeColor="text1"/>
                <w:sz w:val="20"/>
                <w:szCs w:val="20"/>
              </w:rPr>
            </w:pPr>
          </w:p>
        </w:tc>
      </w:tr>
      <w:tr w:rsidR="0040652D" w:rsidRPr="006F6DC1" w14:paraId="5A034807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1C5C65E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17 - 18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0B57BFDF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100 m bryst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0687892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02E6597A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40652D" w:rsidRPr="006F6DC1" w14:paraId="36332C10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AEF22EA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19 - 20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31B4AD7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100 m IM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9130028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8F9E781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0652D" w:rsidRPr="006F6DC1" w14:paraId="07C0F8BA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42E2060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21 - 22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89CF66A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50 m fri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8A61DCC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7D1D40E" w14:textId="75D86078" w:rsidR="00325B91" w:rsidRPr="006F6DC1" w:rsidRDefault="3ED9B153" w:rsidP="008F5F1B">
            <w:pPr>
              <w:spacing w:line="240" w:lineRule="exact"/>
              <w:ind w:right="-1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Kvalifikationsløb til DIF – Danmarks Mesterskab</w:t>
            </w:r>
          </w:p>
        </w:tc>
      </w:tr>
      <w:tr w:rsidR="0040652D" w:rsidRPr="006F6DC1" w14:paraId="0C02E02C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112B0AB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23 - 24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5105356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100 m fly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2E59BB19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Damer - Herrer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36B720B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40652D" w:rsidRPr="006F6DC1" w14:paraId="69B6C122" w14:textId="77777777" w:rsidTr="3ED9B153">
        <w:trPr>
          <w:trHeight w:val="22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55EB918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DEFC800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4 x 50 m fri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2D8929F" w14:textId="77777777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MIX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97DC9E1" w14:textId="034AB626" w:rsidR="00325B91" w:rsidRPr="006F6DC1" w:rsidRDefault="00325B91" w:rsidP="008F5F1B">
            <w:pPr>
              <w:spacing w:line="240" w:lineRule="exact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Afvikles uden for FM</w:t>
            </w:r>
            <w:r w:rsidR="00BC5D1D" w:rsidRPr="006F6DC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og uden officiel tid.</w:t>
            </w:r>
          </w:p>
        </w:tc>
      </w:tr>
    </w:tbl>
    <w:p w14:paraId="231C340F" w14:textId="77777777" w:rsidR="00325B91" w:rsidRPr="006F6DC1" w:rsidRDefault="00325B91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0C05DCD9" w14:textId="62F73838" w:rsidR="00325B91" w:rsidRPr="006F6DC1" w:rsidRDefault="00325B91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sz w:val="20"/>
          <w:szCs w:val="20"/>
        </w:rPr>
        <w:t>De to første løb, 200 og 210 er ikke en del af FM. Det er rekordløb, hvor alle har mulighed for at sætte rekorder i discipliner</w:t>
      </w:r>
      <w:r w:rsidR="00EE4E5C" w:rsidRPr="006F6DC1">
        <w:rPr>
          <w:rFonts w:ascii="Arial" w:eastAsia="Arial" w:hAnsi="Arial" w:cs="Arial"/>
          <w:sz w:val="20"/>
          <w:szCs w:val="20"/>
        </w:rPr>
        <w:t>,</w:t>
      </w:r>
      <w:r w:rsidRPr="006F6DC1">
        <w:rPr>
          <w:rFonts w:ascii="Arial" w:eastAsia="Arial" w:hAnsi="Arial" w:cs="Arial"/>
          <w:sz w:val="20"/>
          <w:szCs w:val="20"/>
        </w:rPr>
        <w:t xml:space="preserve"> som </w:t>
      </w:r>
      <w:r w:rsidR="00EE4E5C" w:rsidRPr="006F6DC1">
        <w:rPr>
          <w:rFonts w:ascii="Arial" w:eastAsia="Arial" w:hAnsi="Arial" w:cs="Arial"/>
          <w:sz w:val="20"/>
          <w:szCs w:val="20"/>
        </w:rPr>
        <w:t>meget sjældent er udbudt i parasvømningen</w:t>
      </w:r>
      <w:r w:rsidRPr="006F6DC1">
        <w:rPr>
          <w:rFonts w:ascii="Arial" w:eastAsia="Arial" w:hAnsi="Arial" w:cs="Arial"/>
          <w:sz w:val="20"/>
          <w:szCs w:val="20"/>
        </w:rPr>
        <w:t>. Der uddeles ikke medaljer i løb 200 og 210.</w:t>
      </w:r>
    </w:p>
    <w:p w14:paraId="0A55FEB5" w14:textId="77777777" w:rsidR="000A1FD5" w:rsidRPr="006F6DC1" w:rsidRDefault="000A1FD5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60141F79" w14:textId="77777777" w:rsidR="000A1FD5" w:rsidRPr="006F6DC1" w:rsidRDefault="000A1FD5" w:rsidP="008F5F1B">
      <w:pPr>
        <w:pStyle w:val="NormalWeb"/>
        <w:spacing w:before="0" w:beforeAutospacing="0" w:after="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Ulige løb: Damer - Lige løb: Herrer (undtaget herfra er MIX-holdkapperne). </w:t>
      </w:r>
    </w:p>
    <w:p w14:paraId="222C01B9" w14:textId="77777777" w:rsidR="00EC03A9" w:rsidRDefault="00EC03A9" w:rsidP="008F5F1B">
      <w:pPr>
        <w:spacing w:after="120" w:line="240" w:lineRule="exact"/>
        <w:ind w:right="-1"/>
        <w:rPr>
          <w:rFonts w:ascii="Arial" w:eastAsia="Arial" w:hAnsi="Arial" w:cs="Arial"/>
          <w:b/>
          <w:bCs/>
          <w:sz w:val="20"/>
          <w:szCs w:val="20"/>
        </w:rPr>
      </w:pPr>
    </w:p>
    <w:p w14:paraId="256896EA" w14:textId="2BB0369D" w:rsidR="0010286B" w:rsidRPr="006F6DC1" w:rsidRDefault="0010286B" w:rsidP="008F5F1B">
      <w:pPr>
        <w:spacing w:after="120" w:line="240" w:lineRule="exact"/>
        <w:ind w:right="-1"/>
        <w:rPr>
          <w:rFonts w:ascii="Arial" w:eastAsia="Arial" w:hAnsi="Arial" w:cs="Arial"/>
          <w:b/>
          <w:bCs/>
          <w:sz w:val="20"/>
          <w:szCs w:val="20"/>
        </w:rPr>
      </w:pPr>
      <w:r w:rsidRPr="006F6DC1">
        <w:rPr>
          <w:rFonts w:ascii="Arial" w:eastAsia="Arial" w:hAnsi="Arial" w:cs="Arial"/>
          <w:b/>
          <w:bCs/>
          <w:sz w:val="20"/>
          <w:szCs w:val="20"/>
        </w:rPr>
        <w:t xml:space="preserve">Holdkapper: </w:t>
      </w:r>
    </w:p>
    <w:p w14:paraId="37D8D5A6" w14:textId="77777777" w:rsidR="00E933D4" w:rsidRPr="006F6DC1" w:rsidRDefault="0010286B" w:rsidP="008F5F1B">
      <w:pPr>
        <w:pStyle w:val="Default"/>
        <w:spacing w:after="12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sz w:val="20"/>
          <w:szCs w:val="20"/>
        </w:rPr>
        <w:t>Holdkapperne afvikles som mix</w:t>
      </w:r>
      <w:r w:rsidR="00546923" w:rsidRPr="006F6DC1">
        <w:rPr>
          <w:rFonts w:ascii="Arial" w:eastAsia="Arial" w:hAnsi="Arial" w:cs="Arial"/>
          <w:sz w:val="20"/>
          <w:szCs w:val="20"/>
        </w:rPr>
        <w:t>-</w:t>
      </w:r>
      <w:r w:rsidRPr="006F6DC1">
        <w:rPr>
          <w:rFonts w:ascii="Arial" w:eastAsia="Arial" w:hAnsi="Arial" w:cs="Arial"/>
          <w:sz w:val="20"/>
          <w:szCs w:val="20"/>
        </w:rPr>
        <w:t xml:space="preserve"> holdkapper, hvor der kan deltage to herrer og to damer på samme hold. </w:t>
      </w:r>
    </w:p>
    <w:p w14:paraId="387245EE" w14:textId="7F915D5F" w:rsidR="0010286B" w:rsidRPr="006F6DC1" w:rsidRDefault="6F2CDDC5" w:rsidP="008F5F1B">
      <w:pPr>
        <w:pStyle w:val="Default"/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sz w:val="20"/>
          <w:szCs w:val="20"/>
        </w:rPr>
        <w:t xml:space="preserve">Holdene kan sammensættes af svømmere fra alle klasser uden begrænsninger og klubberne kan låne svømmere af hinanden. </w:t>
      </w:r>
    </w:p>
    <w:p w14:paraId="70F95F52" w14:textId="77777777" w:rsidR="00BC5D1D" w:rsidRPr="006F6DC1" w:rsidRDefault="00BC5D1D" w:rsidP="008F5F1B">
      <w:pPr>
        <w:pStyle w:val="Default"/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7F08490F" w14:textId="1EF1DCA2" w:rsidR="000A1FD5" w:rsidRPr="006F6DC1" w:rsidRDefault="00BC5D1D" w:rsidP="008F5F1B">
      <w:pPr>
        <w:spacing w:afterLines="120" w:after="288" w:line="240" w:lineRule="exact"/>
        <w:ind w:right="-1"/>
        <w:rPr>
          <w:rFonts w:ascii="Arial" w:eastAsia="Arial" w:hAnsi="Arial" w:cs="Arial"/>
          <w:color w:val="000000" w:themeColor="text1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Mix-holdkapper kan ikke ses som officielle tider i Svøm Stopur’ App. </w:t>
      </w:r>
    </w:p>
    <w:p w14:paraId="4CC7736D" w14:textId="362C9A55" w:rsidR="003D66B7" w:rsidRPr="006F6DC1" w:rsidRDefault="00C65FE5" w:rsidP="008F5F1B">
      <w:pPr>
        <w:pStyle w:val="NormalWeb"/>
        <w:spacing w:before="0" w:beforeAutospacing="0" w:after="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hyperlink r:id="rId19">
        <w:r w:rsidR="000A1FD5" w:rsidRPr="006F6DC1">
          <w:rPr>
            <w:rStyle w:val="Hyperlink"/>
            <w:rFonts w:ascii="Arial" w:eastAsia="Arial" w:hAnsi="Arial" w:cs="Arial"/>
            <w:color w:val="1155CC"/>
            <w:sz w:val="20"/>
            <w:szCs w:val="20"/>
          </w:rPr>
          <w:t>Svøm Stopur</w:t>
        </w:r>
      </w:hyperlink>
    </w:p>
    <w:p w14:paraId="079AEC4A" w14:textId="14F44CAC" w:rsidR="000413E0" w:rsidRPr="006F6DC1" w:rsidRDefault="000413E0" w:rsidP="008F5F1B">
      <w:pPr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hAnsi="Arial" w:cs="Arial"/>
          <w:color w:val="000000" w:themeColor="text1"/>
          <w:sz w:val="20"/>
          <w:szCs w:val="20"/>
        </w:rPr>
        <w:fldChar w:fldCharType="begin"/>
      </w:r>
      <w:r w:rsidRPr="006F6DC1">
        <w:rPr>
          <w:rFonts w:ascii="Arial" w:hAnsi="Arial" w:cs="Arial"/>
          <w:color w:val="000000" w:themeColor="text1"/>
          <w:sz w:val="20"/>
          <w:szCs w:val="20"/>
        </w:rPr>
        <w:instrText xml:space="preserve"> INCLUDEPICTURE "https://lh6.googleusercontent.com/v73a8bcWO-a50F3V2bNmSYvegUFjaNeQzsH3KAAM2f_PU8PygH5jlxxvjPGdljqN6jycefYCR0-alBzALs3h4g9U1STqJtx-SITPUZgYGOkpGAppFa8mPkr0umZMbA" \* MERGEFORMATINET </w:instrText>
      </w:r>
      <w:r w:rsidRPr="006F6DC1">
        <w:rPr>
          <w:rFonts w:ascii="Arial" w:hAnsi="Arial" w:cs="Arial"/>
          <w:color w:val="000000" w:themeColor="text1"/>
          <w:sz w:val="20"/>
          <w:szCs w:val="20"/>
        </w:rPr>
        <w:fldChar w:fldCharType="separate"/>
      </w:r>
      <w:r w:rsidRPr="006F6DC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4F69CE" wp14:editId="4FBD8FAF">
            <wp:extent cx="1083310" cy="108331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DC1">
        <w:rPr>
          <w:rFonts w:ascii="Arial" w:hAnsi="Arial" w:cs="Arial"/>
          <w:color w:val="000000" w:themeColor="text1"/>
          <w:sz w:val="20"/>
          <w:szCs w:val="20"/>
        </w:rPr>
        <w:fldChar w:fldCharType="end"/>
      </w:r>
    </w:p>
    <w:p w14:paraId="42A9EFC0" w14:textId="236BC666" w:rsidR="00842199" w:rsidRPr="006F6DC1" w:rsidRDefault="00842199" w:rsidP="008F5F1B">
      <w:pPr>
        <w:pStyle w:val="NormalWeb"/>
        <w:spacing w:before="0" w:beforeAutospacing="0" w:after="0" w:afterAutospacing="0" w:line="240" w:lineRule="exact"/>
        <w:ind w:right="-1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77C8D93" w14:textId="77777777" w:rsidR="00BC5D1D" w:rsidRPr="006F6DC1" w:rsidRDefault="00BC5D1D" w:rsidP="008F5F1B">
      <w:pPr>
        <w:pStyle w:val="NormalWeb"/>
        <w:spacing w:before="0" w:beforeAutospacing="0" w:after="0" w:afterAutospacing="0" w:line="240" w:lineRule="exact"/>
        <w:ind w:right="-1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82B9BCB" w14:textId="77777777" w:rsidR="006F6DC1" w:rsidRPr="006F6DC1" w:rsidRDefault="006F6DC1" w:rsidP="008F5F1B">
      <w:pPr>
        <w:spacing w:after="160"/>
        <w:ind w:right="-1"/>
        <w:rPr>
          <w:rFonts w:ascii="Arial" w:hAnsi="Arial" w:cs="Arial"/>
          <w:b/>
          <w:bCs/>
          <w:color w:val="000000"/>
          <w:sz w:val="20"/>
          <w:szCs w:val="20"/>
        </w:rPr>
      </w:pPr>
      <w:r w:rsidRPr="006F6DC1">
        <w:rPr>
          <w:rFonts w:ascii="Arial" w:hAnsi="Arial" w:cs="Arial"/>
          <w:b/>
          <w:bCs/>
          <w:color w:val="000000"/>
          <w:sz w:val="20"/>
          <w:szCs w:val="20"/>
        </w:rPr>
        <w:t xml:space="preserve">Medaljer: </w:t>
      </w:r>
    </w:p>
    <w:p w14:paraId="13555473" w14:textId="0202B48F" w:rsidR="006F6DC1" w:rsidRPr="006F6DC1" w:rsidRDefault="006F6DC1" w:rsidP="008F5F1B">
      <w:pPr>
        <w:spacing w:after="160"/>
        <w:ind w:right="-1"/>
        <w:rPr>
          <w:rFonts w:ascii="Arial" w:hAnsi="Arial" w:cs="Arial"/>
          <w:sz w:val="20"/>
          <w:szCs w:val="20"/>
        </w:rPr>
      </w:pPr>
      <w:r w:rsidRPr="006F6DC1">
        <w:rPr>
          <w:rFonts w:ascii="Arial" w:hAnsi="Arial" w:cs="Arial"/>
          <w:color w:val="000000"/>
          <w:sz w:val="20"/>
          <w:szCs w:val="20"/>
        </w:rPr>
        <w:t>Alle svømmerne inddeles efter følgende gruppering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tbl>
      <w:tblPr>
        <w:tblW w:w="96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6"/>
        <w:gridCol w:w="2986"/>
        <w:gridCol w:w="2986"/>
      </w:tblGrid>
      <w:tr w:rsidR="006F6DC1" w:rsidRPr="006F6DC1" w14:paraId="5ABFFFD0" w14:textId="77777777" w:rsidTr="006F6DC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9571C1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9D8DF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6DC1">
              <w:rPr>
                <w:rFonts w:ascii="Arial" w:hAnsi="Arial" w:cs="Arial"/>
                <w:b/>
                <w:bCs/>
                <w:color w:val="323232"/>
                <w:sz w:val="20"/>
                <w:szCs w:val="20"/>
              </w:rPr>
              <w:t>Piger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1C219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6DC1">
              <w:rPr>
                <w:rFonts w:ascii="Arial" w:hAnsi="Arial" w:cs="Arial"/>
                <w:b/>
                <w:bCs/>
                <w:color w:val="323232"/>
                <w:sz w:val="20"/>
                <w:szCs w:val="20"/>
              </w:rPr>
              <w:t>Drenge</w:t>
            </w:r>
          </w:p>
        </w:tc>
      </w:tr>
      <w:tr w:rsidR="006F6DC1" w:rsidRPr="006F6DC1" w14:paraId="580A2E46" w14:textId="77777777" w:rsidTr="006F6DC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C5BA63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Gruppe 1 - Børn &amp; Årgang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8C2A0D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2008 og yngre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361682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2007 og yngre</w:t>
            </w:r>
          </w:p>
        </w:tc>
      </w:tr>
      <w:tr w:rsidR="006F6DC1" w:rsidRPr="006F6DC1" w14:paraId="7450E466" w14:textId="77777777" w:rsidTr="006F6DC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9E2459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Gruppe 2 - Junior &amp; Senior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539E7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2007 - 1998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EB4F61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2006 - 1998</w:t>
            </w:r>
          </w:p>
        </w:tc>
      </w:tr>
      <w:tr w:rsidR="006F6DC1" w:rsidRPr="006F6DC1" w14:paraId="26A20546" w14:textId="77777777" w:rsidTr="006F6DC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704AE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Gruppe 3 - Masters (25+)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5B6924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1997 og ældre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DD736E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1997 og ældre</w:t>
            </w:r>
          </w:p>
        </w:tc>
      </w:tr>
      <w:tr w:rsidR="006F6DC1" w:rsidRPr="006F6DC1" w14:paraId="7B1C2331" w14:textId="77777777" w:rsidTr="006F6DC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B11EC1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Holdkapper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F5A12A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Ingen aldersinddeling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493F0" w14:textId="77777777" w:rsidR="006F6DC1" w:rsidRPr="006F6DC1" w:rsidRDefault="006F6DC1" w:rsidP="008F5F1B">
            <w:pPr>
              <w:spacing w:line="240" w:lineRule="exact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6F6DC1">
              <w:rPr>
                <w:rFonts w:ascii="Arial" w:hAnsi="Arial" w:cs="Arial"/>
                <w:color w:val="323232"/>
                <w:sz w:val="20"/>
                <w:szCs w:val="20"/>
              </w:rPr>
              <w:t>Ingen aldersinddeling</w:t>
            </w:r>
          </w:p>
        </w:tc>
      </w:tr>
    </w:tbl>
    <w:p w14:paraId="486FCCB8" w14:textId="5FB40C64" w:rsidR="006F6DC1" w:rsidRPr="006F6DC1" w:rsidRDefault="006F6DC1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10636B79" w14:textId="3F7904FC" w:rsidR="00AD0882" w:rsidRDefault="00AD0882" w:rsidP="008F5F1B">
      <w:pPr>
        <w:spacing w:line="240" w:lineRule="exact"/>
        <w:ind w:right="-1"/>
        <w:rPr>
          <w:rFonts w:ascii="Arial" w:eastAsia="Arial" w:hAnsi="Arial" w:cs="Arial"/>
          <w:color w:val="323232"/>
          <w:sz w:val="20"/>
          <w:szCs w:val="20"/>
        </w:rPr>
      </w:pPr>
      <w:r w:rsidRPr="009D21D0">
        <w:rPr>
          <w:rFonts w:ascii="Arial" w:eastAsia="Arial" w:hAnsi="Arial" w:cs="Arial"/>
          <w:color w:val="323232"/>
          <w:sz w:val="20"/>
          <w:szCs w:val="20"/>
        </w:rPr>
        <w:t>Ved Forbundsmesterskabet uddeles medaljer til nr. 1, 2 og 3 efter opnåede point for både damer og herrer, så svømmerne konkurrerer mod hinanden jf. aldersgrupperne sammenholdt med deres klassifikation.</w:t>
      </w:r>
    </w:p>
    <w:p w14:paraId="20C0FAE9" w14:textId="77777777" w:rsidR="00384A47" w:rsidRPr="00384A47" w:rsidRDefault="00384A47" w:rsidP="008F5F1B">
      <w:pPr>
        <w:spacing w:line="240" w:lineRule="exact"/>
        <w:ind w:right="-1"/>
        <w:rPr>
          <w:rFonts w:ascii="Arial" w:eastAsia="Arial" w:hAnsi="Arial" w:cs="Arial"/>
          <w:color w:val="323232"/>
          <w:sz w:val="20"/>
          <w:szCs w:val="20"/>
        </w:rPr>
      </w:pPr>
    </w:p>
    <w:p w14:paraId="35491D32" w14:textId="26667B70" w:rsidR="003D01A3" w:rsidRPr="009D21D0" w:rsidRDefault="00384A47" w:rsidP="008F5F1B">
      <w:pPr>
        <w:pStyle w:val="NormalWeb"/>
        <w:spacing w:before="0" w:beforeAutospacing="0" w:after="20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384A47">
        <w:rPr>
          <w:rFonts w:ascii="Arial" w:hAnsi="Arial" w:cs="Arial"/>
          <w:color w:val="323232"/>
          <w:sz w:val="20"/>
          <w:szCs w:val="20"/>
        </w:rPr>
        <w:t>Til FM uddeles deltagermedaljer til nr. 1, 2 og 3 for S17, og svømmere i denne kategori konkurrerer indbyrdes i forhold til hurtigste tid i alle discipliner for hhv. damer og herrer.</w:t>
      </w:r>
      <w:r>
        <w:rPr>
          <w:rFonts w:ascii="Arial" w:hAnsi="Arial" w:cs="Arial"/>
          <w:color w:val="323232"/>
          <w:sz w:val="20"/>
          <w:szCs w:val="20"/>
        </w:rPr>
        <w:br/>
      </w:r>
      <w:r w:rsidR="009D21D0" w:rsidRPr="00384A47">
        <w:rPr>
          <w:rFonts w:ascii="Arial" w:hAnsi="Arial" w:cs="Arial"/>
          <w:color w:val="323232"/>
          <w:sz w:val="20"/>
          <w:szCs w:val="20"/>
        </w:rPr>
        <w:br/>
      </w:r>
      <w:r w:rsidR="00A36890" w:rsidRPr="009D21D0">
        <w:rPr>
          <w:rFonts w:ascii="Arial" w:eastAsia="Arial" w:hAnsi="Arial" w:cs="Arial"/>
          <w:sz w:val="20"/>
          <w:szCs w:val="20"/>
        </w:rPr>
        <w:t>I holdkapperne uddeles der medaljer til nr. 1, 2 og 3 efter opnåede hurtigste tid.</w:t>
      </w:r>
    </w:p>
    <w:p w14:paraId="7ED6B142" w14:textId="0D5B269E" w:rsidR="004508F3" w:rsidRPr="008F5F1B" w:rsidRDefault="0010306E" w:rsidP="008F5F1B">
      <w:pPr>
        <w:pStyle w:val="NormalWeb"/>
        <w:spacing w:before="0" w:beforeAutospacing="0" w:after="160" w:afterAutospacing="0" w:line="240" w:lineRule="exact"/>
        <w:ind w:right="-1"/>
        <w:textAlignment w:val="baseline"/>
        <w:rPr>
          <w:rFonts w:ascii="Arial" w:eastAsia="Arial" w:hAnsi="Arial" w:cs="Arial"/>
          <w:b/>
          <w:bCs/>
          <w:color w:val="323232"/>
          <w:sz w:val="20"/>
          <w:szCs w:val="20"/>
        </w:rPr>
      </w:pPr>
      <w:r w:rsidRPr="008F5F1B">
        <w:rPr>
          <w:rFonts w:ascii="Arial" w:eastAsia="Arial" w:hAnsi="Arial" w:cs="Arial"/>
          <w:b/>
          <w:bCs/>
          <w:color w:val="323232"/>
          <w:sz w:val="20"/>
          <w:szCs w:val="20"/>
        </w:rPr>
        <w:lastRenderedPageBreak/>
        <w:t>Pointberegning ved FM</w:t>
      </w:r>
      <w:r w:rsidR="004508F3" w:rsidRPr="008F5F1B">
        <w:rPr>
          <w:rFonts w:ascii="Arial" w:eastAsia="Arial" w:hAnsi="Arial" w:cs="Arial"/>
          <w:b/>
          <w:bCs/>
          <w:color w:val="323232"/>
          <w:sz w:val="20"/>
          <w:szCs w:val="20"/>
        </w:rPr>
        <w:t>:</w:t>
      </w:r>
    </w:p>
    <w:p w14:paraId="005C9CC9" w14:textId="7D67840C" w:rsidR="008F5F1B" w:rsidRPr="008F5F1B" w:rsidRDefault="00384A47" w:rsidP="008F5F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Lines="120" w:after="288" w:line="240" w:lineRule="exact"/>
        <w:ind w:right="-1"/>
        <w:rPr>
          <w:rFonts w:ascii="Arial" w:hAnsi="Arial" w:cs="Arial"/>
          <w:b/>
          <w:color w:val="323232"/>
          <w:sz w:val="20"/>
          <w:szCs w:val="20"/>
        </w:rPr>
      </w:pPr>
      <w:r>
        <w:rPr>
          <w:rFonts w:ascii="Arial" w:hAnsi="Arial" w:cs="Arial"/>
          <w:color w:val="323232"/>
          <w:sz w:val="20"/>
          <w:szCs w:val="20"/>
        </w:rPr>
        <w:t>P</w:t>
      </w:r>
      <w:r w:rsidR="008F5F1B" w:rsidRPr="008F5F1B">
        <w:rPr>
          <w:rFonts w:ascii="Arial" w:hAnsi="Arial" w:cs="Arial"/>
          <w:color w:val="323232"/>
          <w:sz w:val="20"/>
          <w:szCs w:val="20"/>
        </w:rPr>
        <w:t xml:space="preserve">ointberegning i forhold til klassificeringen af den enkelte svømmers handicap, således svømmerne kan konkurrere ligeværdigt i forhold til deres individuelle handicap. </w:t>
      </w:r>
      <w:r w:rsidR="008F5F1B" w:rsidRPr="008F5F1B">
        <w:rPr>
          <w:rFonts w:ascii="Arial" w:hAnsi="Arial" w:cs="Arial"/>
          <w:sz w:val="20"/>
          <w:szCs w:val="20"/>
        </w:rPr>
        <w:br/>
      </w:r>
      <w:r w:rsidR="008F5F1B" w:rsidRPr="008F5F1B">
        <w:rPr>
          <w:rFonts w:ascii="Arial" w:hAnsi="Arial" w:cs="Arial"/>
          <w:sz w:val="20"/>
          <w:szCs w:val="20"/>
        </w:rPr>
        <w:br/>
      </w:r>
      <w:r w:rsidR="008F5F1B" w:rsidRPr="008F5F1B">
        <w:rPr>
          <w:rFonts w:ascii="Arial" w:hAnsi="Arial" w:cs="Arial"/>
          <w:color w:val="323232"/>
          <w:sz w:val="20"/>
          <w:szCs w:val="20"/>
        </w:rPr>
        <w:t>Pointberegningen foretages for alle klasse på baggrund af Swimming Australia til hver en tid opdaterede Multi Class Point Score Guidelines</w:t>
      </w:r>
      <w:r>
        <w:rPr>
          <w:rFonts w:ascii="Arial" w:hAnsi="Arial" w:cs="Arial"/>
          <w:color w:val="323232"/>
          <w:sz w:val="20"/>
          <w:szCs w:val="20"/>
        </w:rPr>
        <w:t>.</w:t>
      </w:r>
    </w:p>
    <w:p w14:paraId="7BF77055" w14:textId="678A5C07" w:rsidR="008F5F1B" w:rsidRPr="008F5F1B" w:rsidRDefault="008F5F1B" w:rsidP="008F5F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418"/>
        </w:tabs>
        <w:spacing w:after="24" w:line="240" w:lineRule="exact"/>
        <w:ind w:right="-1"/>
        <w:rPr>
          <w:rFonts w:ascii="Arial" w:hAnsi="Arial" w:cs="Arial"/>
          <w:color w:val="323232"/>
          <w:sz w:val="20"/>
          <w:szCs w:val="20"/>
        </w:rPr>
      </w:pPr>
      <w:r w:rsidRPr="008F5F1B">
        <w:rPr>
          <w:rFonts w:ascii="Arial" w:hAnsi="Arial" w:cs="Arial"/>
          <w:color w:val="323232"/>
          <w:sz w:val="20"/>
          <w:szCs w:val="20"/>
        </w:rPr>
        <w:t>Pointene genberegnes og opdateres årligt pr. 30. oktober og gælder de efterfølgende 12 måneder.</w:t>
      </w:r>
    </w:p>
    <w:p w14:paraId="5E9D5840" w14:textId="77777777" w:rsidR="008F5F1B" w:rsidRPr="008F5F1B" w:rsidRDefault="008F5F1B" w:rsidP="008F5F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418"/>
        </w:tabs>
        <w:spacing w:after="24" w:line="240" w:lineRule="exact"/>
        <w:ind w:left="284" w:right="-1"/>
        <w:rPr>
          <w:rFonts w:ascii="Arial" w:hAnsi="Arial" w:cs="Arial"/>
          <w:color w:val="323232"/>
          <w:sz w:val="20"/>
          <w:szCs w:val="20"/>
        </w:rPr>
      </w:pPr>
    </w:p>
    <w:tbl>
      <w:tblPr>
        <w:tblW w:w="9639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796"/>
      </w:tblGrid>
      <w:tr w:rsidR="008F5F1B" w:rsidRPr="008F5F1B" w14:paraId="24BC6666" w14:textId="77777777" w:rsidTr="008F5F1B"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F82B7" w14:textId="77777777" w:rsidR="008F5F1B" w:rsidRPr="008F5F1B" w:rsidRDefault="008F5F1B" w:rsidP="008F5F1B">
            <w:pPr>
              <w:spacing w:after="120" w:line="24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5F1B">
              <w:rPr>
                <w:rFonts w:ascii="Arial" w:hAnsi="Arial" w:cs="Arial"/>
                <w:b/>
                <w:bCs/>
                <w:sz w:val="20"/>
                <w:szCs w:val="20"/>
              </w:rPr>
              <w:t>Klasse</w:t>
            </w:r>
          </w:p>
        </w:tc>
        <w:tc>
          <w:tcPr>
            <w:tcW w:w="7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67CCC" w14:textId="1DCC6BA5" w:rsidR="008F5F1B" w:rsidRPr="008F5F1B" w:rsidRDefault="008F5F1B" w:rsidP="008F5F1B">
            <w:pPr>
              <w:tabs>
                <w:tab w:val="left" w:pos="2974"/>
              </w:tabs>
              <w:spacing w:after="120" w:line="24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5F1B">
              <w:rPr>
                <w:rFonts w:ascii="Arial" w:hAnsi="Arial" w:cs="Arial"/>
                <w:b/>
                <w:bCs/>
                <w:sz w:val="20"/>
                <w:szCs w:val="20"/>
              </w:rPr>
              <w:t>Beregningsgrundlag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</w:tr>
      <w:tr w:rsidR="008F5F1B" w:rsidRPr="008F5F1B" w14:paraId="73C142BE" w14:textId="77777777" w:rsidTr="008F5F1B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113AB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>Klasse S1-10 / SB1-10: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C854D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>Verdensrekorder og ranglister i parasvømning.</w:t>
            </w:r>
          </w:p>
          <w:p w14:paraId="60A2B050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  <w:lang w:eastAsia="da-DK"/>
              </w:rPr>
            </w:pPr>
          </w:p>
        </w:tc>
      </w:tr>
      <w:tr w:rsidR="008F5F1B" w:rsidRPr="008F5F1B" w14:paraId="1D6E6AD3" w14:textId="77777777" w:rsidTr="008F5F1B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A777F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>Klasse S11-13 / SB11-13: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7225E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>Verdensrekorder og ranglister i parasvømning.</w:t>
            </w:r>
          </w:p>
          <w:p w14:paraId="0E2E6B2F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  <w:lang w:eastAsia="da-DK"/>
              </w:rPr>
            </w:pPr>
          </w:p>
        </w:tc>
      </w:tr>
      <w:tr w:rsidR="008F5F1B" w:rsidRPr="008F5F1B" w14:paraId="449BDC31" w14:textId="77777777" w:rsidTr="008F5F1B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4F326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>Klasse S14 / SB14: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0D21E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>Verdensrekorder og ranglister i parasvømning for paralympiske begivenheder * og den hurtigste af verdensrekorder og ranglister i parasvømning og VIRTUS’ verdensrekorder og ranglister for ikke-paralympiske begivenheder og VIRTUS verdensrekorder og ranglister for begivenheder, hvor der ikke der findes verdensrekorder og ranglister i parasvømning.</w:t>
            </w:r>
          </w:p>
        </w:tc>
      </w:tr>
      <w:tr w:rsidR="008F5F1B" w:rsidRPr="008F5F1B" w14:paraId="7A4E8142" w14:textId="77777777" w:rsidTr="008F5F1B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FA5E9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 xml:space="preserve">Klasse S18 / SB18: </w:t>
            </w:r>
            <w:r w:rsidRPr="008F5F1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C8C59" w14:textId="70A67620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 xml:space="preserve">Downs Syndrom International Svømmeorganisation Verdensrekorder. </w:t>
            </w:r>
          </w:p>
        </w:tc>
      </w:tr>
      <w:tr w:rsidR="008F5F1B" w:rsidRPr="008F5F1B" w14:paraId="25AACE00" w14:textId="77777777" w:rsidTr="008F5F1B">
        <w:trPr>
          <w:trHeight w:val="565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1A7B4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>Klasse S19 / SB19:</w:t>
            </w:r>
            <w:r w:rsidRPr="008F5F1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B7F6F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>FINA verdensrekorder.</w:t>
            </w:r>
          </w:p>
          <w:p w14:paraId="3B646D09" w14:textId="77777777" w:rsidR="008F5F1B" w:rsidRPr="008F5F1B" w:rsidRDefault="008F5F1B" w:rsidP="008F5F1B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7F3F9D4" w14:textId="2BF72C36" w:rsidR="00517646" w:rsidRDefault="00517646" w:rsidP="008F5F1B">
      <w:pPr>
        <w:pStyle w:val="NormalWeb"/>
        <w:spacing w:before="0" w:beforeAutospacing="0" w:after="160" w:afterAutospacing="0" w:line="240" w:lineRule="exact"/>
        <w:ind w:right="-1"/>
        <w:textAlignment w:val="baseline"/>
        <w:rPr>
          <w:rFonts w:ascii="Arial" w:eastAsia="Arial" w:hAnsi="Arial" w:cs="Arial"/>
          <w:sz w:val="20"/>
          <w:szCs w:val="20"/>
        </w:rPr>
      </w:pPr>
      <w:r w:rsidRPr="008F5F1B">
        <w:rPr>
          <w:rFonts w:ascii="Arial" w:eastAsia="Arial" w:hAnsi="Arial" w:cs="Arial"/>
          <w:sz w:val="20"/>
          <w:szCs w:val="20"/>
        </w:rPr>
        <w:t>Placeringerne fordeles efter 1000 point modellen. Det betyder, at det ikke er synligt ved hver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8F5F1B">
        <w:rPr>
          <w:rFonts w:ascii="Arial" w:eastAsia="Arial" w:hAnsi="Arial" w:cs="Arial"/>
          <w:sz w:val="20"/>
          <w:szCs w:val="20"/>
        </w:rPr>
        <w:t>løbsafvikling, hvem der vinder. Hurtigste svømmer er ikke nødvendigvis vinderen. Vinderen er den svømmer, der kommer tættest på verdensrekorden i sin klasse og i det konkrete løb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br/>
      </w:r>
    </w:p>
    <w:tbl>
      <w:tblPr>
        <w:tblW w:w="963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796"/>
      </w:tblGrid>
      <w:tr w:rsidR="00517646" w:rsidRPr="008F5F1B" w14:paraId="58417314" w14:textId="77777777" w:rsidTr="00517646"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BB996" w14:textId="77777777" w:rsidR="00517646" w:rsidRPr="008F5F1B" w:rsidRDefault="00517646" w:rsidP="009D2AC2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 xml:space="preserve">Klasse S17 / SB17 –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F5F1B">
              <w:rPr>
                <w:rFonts w:ascii="Arial" w:hAnsi="Arial" w:cs="Arial"/>
                <w:b/>
                <w:bCs/>
                <w:sz w:val="20"/>
                <w:szCs w:val="20"/>
              </w:rPr>
              <w:t>Åben klasse</w:t>
            </w:r>
            <w:r w:rsidRPr="008F5F1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77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B8596" w14:textId="77777777" w:rsidR="00517646" w:rsidRPr="008F5F1B" w:rsidRDefault="00517646" w:rsidP="009D2AC2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8F5F1B">
              <w:rPr>
                <w:rFonts w:ascii="Arial" w:hAnsi="Arial" w:cs="Arial"/>
                <w:sz w:val="20"/>
                <w:szCs w:val="20"/>
              </w:rPr>
              <w:t>FINA verdensrekorder</w:t>
            </w:r>
          </w:p>
          <w:p w14:paraId="1CA09A05" w14:textId="77777777" w:rsidR="00517646" w:rsidRPr="008F5F1B" w:rsidRDefault="00517646" w:rsidP="009D2AC2">
            <w:pPr>
              <w:spacing w:line="240" w:lineRule="exact"/>
              <w:rPr>
                <w:rFonts w:ascii="Arial" w:hAnsi="Arial" w:cs="Arial"/>
                <w:sz w:val="20"/>
                <w:szCs w:val="20"/>
                <w:lang w:eastAsia="da-DK"/>
              </w:rPr>
            </w:pPr>
          </w:p>
        </w:tc>
      </w:tr>
    </w:tbl>
    <w:p w14:paraId="37AC2F95" w14:textId="79B32D5A" w:rsidR="000669A2" w:rsidRPr="00517646" w:rsidRDefault="00517646" w:rsidP="008F5F1B">
      <w:pPr>
        <w:pStyle w:val="NormalWeb"/>
        <w:spacing w:before="0" w:beforeAutospacing="0" w:after="160" w:afterAutospacing="0" w:line="240" w:lineRule="exact"/>
        <w:ind w:right="-1"/>
        <w:textAlignment w:val="baseline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 S17 – Åben klasse konkurrence</w:t>
      </w:r>
      <w:r w:rsidR="00EC03A9"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 indbyrdes i klassen</w:t>
      </w:r>
      <w:r w:rsidR="00EC03A9">
        <w:rPr>
          <w:rFonts w:ascii="Arial" w:eastAsia="Arial" w:hAnsi="Arial" w:cs="Arial"/>
          <w:sz w:val="20"/>
          <w:szCs w:val="20"/>
        </w:rPr>
        <w:t xml:space="preserve"> i forhold til hurtigste tid.</w:t>
      </w:r>
    </w:p>
    <w:p w14:paraId="572076DE" w14:textId="23B0B84A" w:rsidR="00F92F7B" w:rsidRDefault="00F92F7B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4D9AABA6" w14:textId="77777777" w:rsidR="00384A47" w:rsidRDefault="00384A47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389F0ECD" w14:textId="6076D04B" w:rsidR="00384A47" w:rsidRPr="00384A47" w:rsidRDefault="00384A47" w:rsidP="008F5F1B">
      <w:pPr>
        <w:spacing w:line="240" w:lineRule="exact"/>
        <w:ind w:right="-1"/>
        <w:rPr>
          <w:rFonts w:ascii="Arial" w:eastAsia="Arial" w:hAnsi="Arial" w:cs="Arial"/>
          <w:b/>
          <w:bCs/>
          <w:color w:val="C00000"/>
          <w:sz w:val="20"/>
          <w:szCs w:val="20"/>
        </w:rPr>
      </w:pPr>
      <w:r w:rsidRPr="00384A47">
        <w:rPr>
          <w:rFonts w:ascii="Arial" w:eastAsia="Arial" w:hAnsi="Arial" w:cs="Arial"/>
          <w:b/>
          <w:bCs/>
          <w:color w:val="C00000"/>
          <w:sz w:val="20"/>
          <w:szCs w:val="20"/>
        </w:rPr>
        <w:t>OBS! OBS! OBS!</w:t>
      </w:r>
    </w:p>
    <w:p w14:paraId="46AFCFB0" w14:textId="22E33647" w:rsidR="3ED9B153" w:rsidRPr="006F6DC1" w:rsidRDefault="3ED9B153" w:rsidP="00517646">
      <w:pPr>
        <w:spacing w:after="120" w:line="240" w:lineRule="exact"/>
        <w:rPr>
          <w:rFonts w:ascii="Arial" w:eastAsia="Arial" w:hAnsi="Arial" w:cs="Arial"/>
          <w:b/>
          <w:bCs/>
          <w:sz w:val="20"/>
          <w:szCs w:val="20"/>
        </w:rPr>
      </w:pPr>
      <w:r w:rsidRPr="006F6DC1">
        <w:rPr>
          <w:rFonts w:ascii="Arial" w:eastAsia="Arial" w:hAnsi="Arial" w:cs="Arial"/>
          <w:b/>
          <w:bCs/>
          <w:sz w:val="20"/>
          <w:szCs w:val="20"/>
        </w:rPr>
        <w:t>FM som kvalifikation til DIF – Danmarksmesterskab den 25. og 26. juni 2022:</w:t>
      </w:r>
    </w:p>
    <w:p w14:paraId="4E6F63E0" w14:textId="77777777" w:rsidR="00517646" w:rsidRPr="00255B4C" w:rsidRDefault="3ED9B153" w:rsidP="00517646">
      <w:pPr>
        <w:ind w:right="-1"/>
        <w:rPr>
          <w:rFonts w:ascii="Arial" w:hAnsi="Arial" w:cs="Arial"/>
          <w:sz w:val="20"/>
          <w:szCs w:val="20"/>
        </w:rPr>
      </w:pPr>
      <w:r w:rsidRPr="00517646">
        <w:rPr>
          <w:rFonts w:ascii="Arial" w:eastAsia="Arial" w:hAnsi="Arial" w:cs="Arial"/>
          <w:sz w:val="20"/>
          <w:szCs w:val="20"/>
        </w:rPr>
        <w:t>Udtaget til DIF – Danmarksmesterskab for parasvømmere (S1-</w:t>
      </w:r>
      <w:r w:rsidR="00517646" w:rsidRPr="00517646">
        <w:rPr>
          <w:rFonts w:ascii="Arial" w:eastAsia="Arial" w:hAnsi="Arial" w:cs="Arial"/>
          <w:sz w:val="20"/>
          <w:szCs w:val="20"/>
        </w:rPr>
        <w:t>14, S18 og S19</w:t>
      </w:r>
      <w:r w:rsidRPr="00517646">
        <w:rPr>
          <w:rFonts w:ascii="Arial" w:eastAsia="Arial" w:hAnsi="Arial" w:cs="Arial"/>
          <w:sz w:val="20"/>
          <w:szCs w:val="20"/>
        </w:rPr>
        <w:t xml:space="preserve">) - </w:t>
      </w:r>
      <w:r w:rsidR="00517646" w:rsidRPr="00517646">
        <w:rPr>
          <w:rFonts w:ascii="Arial" w:eastAsia="Arial" w:hAnsi="Arial" w:cs="Arial"/>
          <w:sz w:val="20"/>
          <w:szCs w:val="20"/>
        </w:rPr>
        <w:t>v</w:t>
      </w:r>
      <w:r w:rsidR="00517646" w:rsidRPr="00517646">
        <w:rPr>
          <w:rFonts w:ascii="Arial" w:eastAsia="Calibri" w:hAnsi="Arial" w:cs="Arial"/>
          <w:color w:val="000000" w:themeColor="text1"/>
          <w:sz w:val="20"/>
          <w:szCs w:val="20"/>
        </w:rPr>
        <w:t xml:space="preserve">ælger de bedste svømmere ud fra resultater fra </w:t>
      </w:r>
      <w:r w:rsidR="00517646" w:rsidRPr="00517646">
        <w:rPr>
          <w:rFonts w:ascii="Arial" w:eastAsia="Calibri" w:hAnsi="Arial" w:cs="Arial"/>
          <w:color w:val="000000" w:themeColor="text1"/>
          <w:sz w:val="20"/>
          <w:szCs w:val="20"/>
          <w:u w:val="single"/>
        </w:rPr>
        <w:t>denne sæson</w:t>
      </w:r>
      <w:r w:rsidR="00517646" w:rsidRPr="00517646">
        <w:rPr>
          <w:rFonts w:ascii="Arial" w:eastAsia="Calibri" w:hAnsi="Arial" w:cs="Arial"/>
          <w:color w:val="000000" w:themeColor="text1"/>
          <w:sz w:val="20"/>
          <w:szCs w:val="20"/>
        </w:rPr>
        <w:t xml:space="preserve"> i hhv. 50 m fri og 100 m fri</w:t>
      </w:r>
      <w:proofErr w:type="gramStart"/>
      <w:r w:rsidR="00517646" w:rsidRPr="00517646">
        <w:rPr>
          <w:rFonts w:ascii="Arial" w:eastAsia="Calibri" w:hAnsi="Arial" w:cs="Arial"/>
          <w:color w:val="000000" w:themeColor="text1"/>
          <w:sz w:val="20"/>
          <w:szCs w:val="20"/>
        </w:rPr>
        <w:t xml:space="preserve">. </w:t>
      </w:r>
      <w:r w:rsidR="00517646" w:rsidRPr="00255B4C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gramEnd"/>
      <w:r w:rsidR="00517646" w:rsidRPr="00255B4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Derfor er FM den sidste mulighed for at komme på top-8-listen. </w:t>
      </w:r>
    </w:p>
    <w:p w14:paraId="3B78E033" w14:textId="1A9BAEA4" w:rsidR="3ED9B153" w:rsidRPr="00517646" w:rsidRDefault="3ED9B153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518FA2E9" w14:textId="0E17435B" w:rsidR="00255B4C" w:rsidRPr="00517646" w:rsidRDefault="3ED9B153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517646">
        <w:rPr>
          <w:rFonts w:ascii="Arial" w:eastAsia="Arial" w:hAnsi="Arial" w:cs="Arial"/>
          <w:sz w:val="20"/>
          <w:szCs w:val="20"/>
        </w:rPr>
        <w:t>Para-løbene vil blive afviklet som en delt af finalerne hhv. lørdag og søndag aften.</w:t>
      </w:r>
    </w:p>
    <w:p w14:paraId="5AE070CC" w14:textId="53988BB8" w:rsidR="3ED9B153" w:rsidRPr="006F6DC1" w:rsidRDefault="3ED9B153" w:rsidP="008F5F1B">
      <w:pPr>
        <w:spacing w:line="240" w:lineRule="exact"/>
        <w:ind w:right="-1"/>
        <w:rPr>
          <w:rFonts w:ascii="Arial" w:eastAsia="Arial" w:hAnsi="Arial" w:cs="Arial"/>
          <w:b/>
          <w:bCs/>
          <w:sz w:val="20"/>
          <w:szCs w:val="20"/>
        </w:rPr>
      </w:pPr>
    </w:p>
    <w:p w14:paraId="082F9740" w14:textId="725FBD54" w:rsidR="3ED9B153" w:rsidRPr="006F6DC1" w:rsidRDefault="3ED9B153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37C5157B">
        <w:rPr>
          <w:rFonts w:ascii="Arial" w:eastAsia="Arial" w:hAnsi="Arial" w:cs="Arial"/>
          <w:sz w:val="20"/>
          <w:szCs w:val="20"/>
        </w:rPr>
        <w:t xml:space="preserve">Yderligere information om DM-ugen i Aalborg findes her: </w:t>
      </w:r>
      <w:hyperlink r:id="rId21">
        <w:r w:rsidRPr="37C5157B">
          <w:rPr>
            <w:rStyle w:val="Hyperlink"/>
            <w:rFonts w:ascii="Arial" w:eastAsia="Arial" w:hAnsi="Arial" w:cs="Arial"/>
            <w:sz w:val="20"/>
            <w:szCs w:val="20"/>
          </w:rPr>
          <w:t>Information om DM-ugen</w:t>
        </w:r>
      </w:hyperlink>
    </w:p>
    <w:p w14:paraId="3AD7B5D6" w14:textId="4816D325" w:rsidR="3ED9B153" w:rsidRPr="006F6DC1" w:rsidRDefault="3ED9B153" w:rsidP="37C5157B">
      <w:pPr>
        <w:spacing w:line="240" w:lineRule="exact"/>
        <w:ind w:right="-1"/>
        <w:rPr>
          <w:rFonts w:eastAsia="Calibri"/>
        </w:rPr>
      </w:pPr>
    </w:p>
    <w:p w14:paraId="736E2479" w14:textId="7ADC740C" w:rsidR="3ED9B153" w:rsidRPr="006F6DC1" w:rsidRDefault="37C5157B" w:rsidP="37C5157B">
      <w:pPr>
        <w:spacing w:line="240" w:lineRule="exact"/>
        <w:ind w:right="-1"/>
        <w:rPr>
          <w:rFonts w:eastAsia="Calibri"/>
        </w:rPr>
      </w:pPr>
      <w:r w:rsidRPr="37C5157B">
        <w:rPr>
          <w:rFonts w:eastAsia="Calibri"/>
        </w:rPr>
        <w:t xml:space="preserve">Alle spørgsmål ved DM og udtagelse bedes rettet direkte til landstræner Brian Marshall – </w:t>
      </w:r>
      <w:hyperlink r:id="rId22">
        <w:r w:rsidRPr="37C5157B">
          <w:rPr>
            <w:rStyle w:val="Hyperlink"/>
            <w:rFonts w:eastAsia="Calibri"/>
          </w:rPr>
          <w:t>bdm@parasport.dk</w:t>
        </w:r>
      </w:hyperlink>
    </w:p>
    <w:p w14:paraId="2BAD985B" w14:textId="184F5B6B" w:rsidR="3ED9B153" w:rsidRPr="006F6DC1" w:rsidRDefault="3ED9B153" w:rsidP="37C5157B">
      <w:pPr>
        <w:spacing w:line="240" w:lineRule="exact"/>
        <w:ind w:right="-1"/>
        <w:rPr>
          <w:rFonts w:eastAsia="Calibri"/>
        </w:rPr>
      </w:pPr>
    </w:p>
    <w:p w14:paraId="7185832A" w14:textId="022F3DD7" w:rsidR="00517646" w:rsidRDefault="3ED9B153" w:rsidP="00517646">
      <w:pPr>
        <w:spacing w:line="240" w:lineRule="exact"/>
        <w:ind w:right="-1"/>
        <w:rPr>
          <w:rFonts w:ascii="Arial" w:eastAsia="Arial" w:hAnsi="Arial" w:cs="Arial"/>
          <w:b/>
          <w:bCs/>
          <w:sz w:val="20"/>
          <w:szCs w:val="20"/>
        </w:rPr>
      </w:pPr>
      <w:r w:rsidRPr="00517646">
        <w:rPr>
          <w:rFonts w:ascii="Arial" w:eastAsia="Arial" w:hAnsi="Arial" w:cs="Arial"/>
          <w:b/>
          <w:bCs/>
          <w:sz w:val="20"/>
          <w:szCs w:val="20"/>
          <w:u w:val="single"/>
        </w:rPr>
        <w:t>Tilmeldingsfrist er den 4. juni 2022 i direkte forlængelse af FM til Brian Marshall</w:t>
      </w:r>
      <w:r w:rsidRPr="006F6DC1"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7DF5C38B" w14:textId="77777777" w:rsidR="00384A47" w:rsidRDefault="00384A47" w:rsidP="00517646">
      <w:pPr>
        <w:spacing w:after="120" w:line="240" w:lineRule="exact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14:paraId="4DE57A39" w14:textId="4921BFBC" w:rsidR="00384A47" w:rsidRDefault="00384A47" w:rsidP="00517646">
      <w:pPr>
        <w:spacing w:after="120" w:line="240" w:lineRule="exact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14:paraId="2EC57E1E" w14:textId="6984112C" w:rsidR="00384A47" w:rsidRDefault="00384A47" w:rsidP="00517646">
      <w:pPr>
        <w:spacing w:after="120" w:line="240" w:lineRule="exact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14:paraId="0A93C1BE" w14:textId="617C5A0E" w:rsidR="00384A47" w:rsidRDefault="00384A47" w:rsidP="00517646">
      <w:pPr>
        <w:spacing w:after="120" w:line="240" w:lineRule="exact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14:paraId="7A97C896" w14:textId="77777777" w:rsidR="00384A47" w:rsidRDefault="00384A47" w:rsidP="00517646">
      <w:pPr>
        <w:spacing w:after="120" w:line="240" w:lineRule="exact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14:paraId="72FB8DE3" w14:textId="585B9EBC" w:rsidR="001C5CA4" w:rsidRPr="00517646" w:rsidRDefault="00540F37" w:rsidP="00517646">
      <w:pPr>
        <w:spacing w:after="120" w:line="240" w:lineRule="exact"/>
        <w:rPr>
          <w:rFonts w:ascii="Arial" w:eastAsia="Arial" w:hAnsi="Arial" w:cs="Arial"/>
          <w:b/>
          <w:bCs/>
          <w:sz w:val="20"/>
          <w:szCs w:val="20"/>
        </w:rPr>
      </w:pP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Forplejning:</w:t>
      </w:r>
    </w:p>
    <w:p w14:paraId="7795D9C3" w14:textId="1BB5EB8A" w:rsidR="00540F37" w:rsidRPr="006F6DC1" w:rsidRDefault="005603D5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Der vil være forplejning til officials under mødet og</w:t>
      </w:r>
      <w:r w:rsidR="00384A47">
        <w:rPr>
          <w:rFonts w:ascii="Arial" w:eastAsia="Arial" w:hAnsi="Arial" w:cs="Arial"/>
          <w:color w:val="000000" w:themeColor="text1"/>
          <w:sz w:val="20"/>
          <w:szCs w:val="20"/>
        </w:rPr>
        <w:t xml:space="preserve"> i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pausen til stævnet.</w:t>
      </w:r>
    </w:p>
    <w:p w14:paraId="07C75E14" w14:textId="58A33A34" w:rsidR="000A1FD5" w:rsidRPr="006F6DC1" w:rsidRDefault="000A1FD5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08FCC558" w14:textId="77777777" w:rsidR="001C5CA4" w:rsidRPr="006F6DC1" w:rsidRDefault="001C5CA4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0670D1A1" w14:textId="77777777" w:rsidR="000A1FD5" w:rsidRPr="006F6DC1" w:rsidRDefault="000A1FD5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Vel mødt til en sjov stævnedag.</w:t>
      </w:r>
    </w:p>
    <w:p w14:paraId="3126AEFC" w14:textId="77777777" w:rsidR="000A1FD5" w:rsidRPr="006F6DC1" w:rsidRDefault="000A1FD5" w:rsidP="008F5F1B">
      <w:pPr>
        <w:spacing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3413B471" w14:textId="77777777" w:rsidR="000A1FD5" w:rsidRPr="006F6DC1" w:rsidRDefault="000A1FD5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De bedste svømmehilsner</w:t>
      </w:r>
    </w:p>
    <w:p w14:paraId="72FE240C" w14:textId="38495CC4" w:rsidR="000A1FD5" w:rsidRPr="006F6DC1" w:rsidRDefault="009D117D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Frem Odense &amp; Idrætsudvalget for svømning</w:t>
      </w:r>
    </w:p>
    <w:p w14:paraId="1AB9C7C3" w14:textId="77777777" w:rsidR="000A1FD5" w:rsidRPr="006F6DC1" w:rsidRDefault="000A1FD5" w:rsidP="008F5F1B">
      <w:pPr>
        <w:spacing w:after="240" w:line="240" w:lineRule="exact"/>
        <w:ind w:right="-1"/>
        <w:rPr>
          <w:rFonts w:ascii="Arial" w:eastAsia="Arial" w:hAnsi="Arial" w:cs="Arial"/>
          <w:sz w:val="20"/>
          <w:szCs w:val="20"/>
        </w:rPr>
      </w:pPr>
    </w:p>
    <w:p w14:paraId="643150CA" w14:textId="77777777" w:rsidR="000A1FD5" w:rsidRPr="006F6DC1" w:rsidRDefault="000A1FD5" w:rsidP="008F5F1B">
      <w:pPr>
        <w:pStyle w:val="NormalWeb"/>
        <w:spacing w:before="0" w:beforeAutospacing="0" w:after="160" w:afterAutospacing="0" w:line="240" w:lineRule="exact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Bilag: </w:t>
      </w:r>
    </w:p>
    <w:p w14:paraId="52F54420" w14:textId="77777777" w:rsidR="000A1FD5" w:rsidRPr="006F6DC1" w:rsidRDefault="000A1FD5" w:rsidP="008F5F1B">
      <w:pPr>
        <w:pStyle w:val="NormalWeb"/>
        <w:numPr>
          <w:ilvl w:val="0"/>
          <w:numId w:val="1"/>
        </w:numPr>
        <w:spacing w:before="0" w:beforeAutospacing="0" w:after="160" w:afterAutospacing="0" w:line="240" w:lineRule="exact"/>
        <w:ind w:right="-1"/>
        <w:textAlignment w:val="baseline"/>
        <w:rPr>
          <w:rFonts w:ascii="Arial" w:eastAsia="Arial" w:hAnsi="Arial" w:cs="Arial"/>
          <w:color w:val="000000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Bogføringsbilag til brug i klubberne.</w:t>
      </w:r>
    </w:p>
    <w:p w14:paraId="3131AB43" w14:textId="77777777" w:rsidR="00842199" w:rsidRPr="006F6DC1" w:rsidRDefault="00842199" w:rsidP="008F5F1B">
      <w:pPr>
        <w:spacing w:after="160" w:line="259" w:lineRule="auto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sz w:val="20"/>
          <w:szCs w:val="20"/>
        </w:rPr>
        <w:br w:type="page"/>
      </w:r>
    </w:p>
    <w:p w14:paraId="0DFC24E3" w14:textId="3F3CD7D5" w:rsidR="00A76C4E" w:rsidRPr="006F6DC1" w:rsidRDefault="00A76C4E" w:rsidP="008F5F1B">
      <w:pPr>
        <w:spacing w:after="240"/>
        <w:ind w:right="-1"/>
        <w:rPr>
          <w:rFonts w:ascii="Arial" w:eastAsia="Arial" w:hAnsi="Arial" w:cs="Arial"/>
          <w:sz w:val="20"/>
          <w:szCs w:val="20"/>
        </w:rPr>
      </w:pP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lastRenderedPageBreak/>
        <w:t xml:space="preserve">Betaling for deltagelse i </w:t>
      </w:r>
      <w:r w:rsidR="0056452B"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Forbund</w:t>
      </w:r>
      <w:r w:rsidR="00DB5891"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s</w:t>
      </w:r>
      <w:r w:rsidR="0056452B"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mesterskabet 2022</w:t>
      </w:r>
    </w:p>
    <w:p w14:paraId="5B7549BF" w14:textId="77777777" w:rsidR="00A76C4E" w:rsidRPr="006F6DC1" w:rsidRDefault="00A76C4E" w:rsidP="008F5F1B">
      <w:pPr>
        <w:spacing w:after="240"/>
        <w:ind w:right="-1"/>
        <w:rPr>
          <w:rFonts w:ascii="Arial" w:eastAsia="Arial" w:hAnsi="Arial" w:cs="Arial"/>
          <w:sz w:val="20"/>
          <w:szCs w:val="20"/>
        </w:rPr>
      </w:pPr>
    </w:p>
    <w:tbl>
      <w:tblPr>
        <w:tblW w:w="95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7"/>
        <w:gridCol w:w="1983"/>
        <w:gridCol w:w="3032"/>
        <w:gridCol w:w="2279"/>
      </w:tblGrid>
      <w:tr w:rsidR="0056452B" w:rsidRPr="006F6DC1" w14:paraId="78469847" w14:textId="77777777" w:rsidTr="3ED9B153">
        <w:trPr>
          <w:trHeight w:val="667"/>
        </w:trPr>
        <w:tc>
          <w:tcPr>
            <w:tcW w:w="228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504DE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32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87DE2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Enhedspris</w:t>
            </w:r>
          </w:p>
        </w:tc>
        <w:tc>
          <w:tcPr>
            <w:tcW w:w="2782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21AA6" w14:textId="77777777" w:rsidR="0056452B" w:rsidRPr="006F6DC1" w:rsidRDefault="0056452B" w:rsidP="008F5F1B">
            <w:pPr>
              <w:ind w:right="-1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414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67851A15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56452B" w:rsidRPr="006F6DC1" w14:paraId="086282A3" w14:textId="77777777" w:rsidTr="009D21D0">
        <w:trPr>
          <w:trHeight w:val="1002"/>
        </w:trPr>
        <w:tc>
          <w:tcPr>
            <w:tcW w:w="2283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CD746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Antal svømmere: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B7F74" w14:textId="6DFA64A6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57BFB" w14:textId="3C860064" w:rsidR="0056452B" w:rsidRPr="006F6DC1" w:rsidRDefault="009D21D0" w:rsidP="008F5F1B">
            <w:pPr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softHyphen/>
              <w:t>__________________________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3DF202CF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56452B" w:rsidRPr="006F6DC1" w14:paraId="0862D63E" w14:textId="77777777" w:rsidTr="3ED9B153">
        <w:trPr>
          <w:trHeight w:val="1002"/>
        </w:trPr>
        <w:tc>
          <w:tcPr>
            <w:tcW w:w="2283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A6CF9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Pris pr. svømmer: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36A6B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150,00 kr.</w:t>
            </w: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65C2B" w14:textId="77777777" w:rsidR="0056452B" w:rsidRPr="006F6DC1" w:rsidRDefault="0056452B" w:rsidP="008F5F1B">
            <w:pPr>
              <w:ind w:right="-1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7CCABA87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56452B" w:rsidRPr="006F6DC1" w14:paraId="25F35058" w14:textId="77777777" w:rsidTr="3ED9B153">
        <w:trPr>
          <w:trHeight w:val="1022"/>
        </w:trPr>
        <w:tc>
          <w:tcPr>
            <w:tcW w:w="2283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1AC1D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Til betaling i alt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4B916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96D780E" w14:textId="77777777" w:rsidR="0056452B" w:rsidRPr="006F6DC1" w:rsidRDefault="0056452B" w:rsidP="008F5F1B">
            <w:pPr>
              <w:ind w:right="-1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07A37CB1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56452B" w:rsidRPr="006F6DC1" w14:paraId="7ED90456" w14:textId="77777777" w:rsidTr="3ED9B153">
        <w:trPr>
          <w:trHeight w:val="353"/>
        </w:trPr>
        <w:tc>
          <w:tcPr>
            <w:tcW w:w="228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25E02BC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6B9B93B3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4A7E3D14" w14:textId="77777777" w:rsidR="0056452B" w:rsidRPr="006F6DC1" w:rsidRDefault="0056452B" w:rsidP="008F5F1B">
            <w:pPr>
              <w:ind w:right="-1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67FA0D31" w14:textId="77777777" w:rsidR="0056452B" w:rsidRPr="006F6DC1" w:rsidRDefault="0056452B" w:rsidP="008F5F1B">
            <w:pPr>
              <w:ind w:right="-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F6DC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21C6F217" w14:textId="77777777" w:rsidR="00A76C4E" w:rsidRPr="006F6DC1" w:rsidRDefault="00A76C4E" w:rsidP="008F5F1B">
      <w:pPr>
        <w:ind w:right="-1"/>
        <w:rPr>
          <w:rFonts w:ascii="Arial" w:eastAsia="Arial" w:hAnsi="Arial" w:cs="Arial"/>
          <w:sz w:val="20"/>
          <w:szCs w:val="20"/>
        </w:rPr>
      </w:pPr>
    </w:p>
    <w:p w14:paraId="68420FFB" w14:textId="77777777" w:rsidR="00A76C4E" w:rsidRPr="006F6DC1" w:rsidRDefault="00A76C4E" w:rsidP="008F5F1B">
      <w:pPr>
        <w:ind w:right="-1"/>
        <w:rPr>
          <w:rFonts w:ascii="Arial" w:eastAsia="Arial" w:hAnsi="Arial" w:cs="Arial"/>
          <w:b/>
          <w:bCs/>
          <w:sz w:val="20"/>
          <w:szCs w:val="20"/>
        </w:rPr>
      </w:pP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Beløbet bedes indbetalt til:</w:t>
      </w:r>
    </w:p>
    <w:p w14:paraId="0301CFD3" w14:textId="77777777" w:rsidR="004949AE" w:rsidRPr="006F6DC1" w:rsidRDefault="00A76C4E" w:rsidP="008F5F1B">
      <w:pPr>
        <w:ind w:right="-1"/>
        <w:rPr>
          <w:rFonts w:ascii="Arial" w:eastAsia="Arial" w:hAnsi="Arial" w:cs="Arial"/>
          <w:color w:val="000000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Sparekassen Kronjylland Tronholmen 1, 8960 Randers SØ -  </w:t>
      </w:r>
    </w:p>
    <w:p w14:paraId="496BEFCB" w14:textId="177A7D93" w:rsidR="00A76C4E" w:rsidRPr="006F6DC1" w:rsidRDefault="004949AE" w:rsidP="008F5F1B">
      <w:pPr>
        <w:ind w:right="-1"/>
        <w:rPr>
          <w:rFonts w:ascii="Arial" w:eastAsia="Arial" w:hAnsi="Arial" w:cs="Arial"/>
          <w:color w:val="000000" w:themeColor="text1"/>
          <w:sz w:val="20"/>
          <w:szCs w:val="20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>Reg.nr.</w:t>
      </w:r>
      <w:r w:rsidR="00A76C4E"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 6191 – </w:t>
      </w: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kontonr. </w:t>
      </w:r>
      <w:r w:rsidR="00A76C4E" w:rsidRPr="006F6DC1">
        <w:rPr>
          <w:rFonts w:ascii="Arial" w:eastAsia="Arial" w:hAnsi="Arial" w:cs="Arial"/>
          <w:color w:val="000000" w:themeColor="text1"/>
          <w:sz w:val="20"/>
          <w:szCs w:val="20"/>
        </w:rPr>
        <w:t>0012300743 </w:t>
      </w:r>
    </w:p>
    <w:p w14:paraId="4CDB0FE5" w14:textId="77777777" w:rsidR="00A76C4E" w:rsidRPr="006F6DC1" w:rsidRDefault="00A76C4E" w:rsidP="008F5F1B">
      <w:pPr>
        <w:ind w:right="-1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  <w:r w:rsidRPr="006F6DC1">
        <w:rPr>
          <w:rFonts w:ascii="Arial" w:eastAsia="Arial" w:hAnsi="Arial" w:cs="Arial"/>
          <w:color w:val="000000" w:themeColor="text1"/>
          <w:sz w:val="20"/>
          <w:szCs w:val="20"/>
        </w:rPr>
        <w:t xml:space="preserve">Angiv venligst som reference: </w:t>
      </w:r>
      <w:r w:rsidRPr="006F6DC1">
        <w:rPr>
          <w:rFonts w:ascii="Arial" w:eastAsia="Arial" w:hAnsi="Arial" w:cs="Arial"/>
          <w:b/>
          <w:bCs/>
          <w:i/>
          <w:iCs/>
          <w:color w:val="000000" w:themeColor="text1"/>
          <w:sz w:val="20"/>
          <w:szCs w:val="20"/>
          <w:u w:val="single"/>
        </w:rPr>
        <w:t>4310 41160 202103</w:t>
      </w:r>
      <w:r w:rsidRPr="006F6DC1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, klubnavn, antal svømmere </w:t>
      </w:r>
    </w:p>
    <w:p w14:paraId="33FF730D" w14:textId="77777777" w:rsidR="000A1FD5" w:rsidRPr="006F6DC1" w:rsidRDefault="000A1FD5" w:rsidP="008F5F1B">
      <w:pPr>
        <w:ind w:right="-1"/>
        <w:rPr>
          <w:rFonts w:ascii="Arial" w:eastAsia="Arial" w:hAnsi="Arial" w:cs="Arial"/>
          <w:sz w:val="20"/>
          <w:szCs w:val="20"/>
        </w:rPr>
      </w:pPr>
    </w:p>
    <w:p w14:paraId="34A492B2" w14:textId="75DACE39" w:rsidR="6F2CDDC5" w:rsidRPr="006F6DC1" w:rsidRDefault="6F2CDDC5" w:rsidP="008F5F1B">
      <w:pPr>
        <w:ind w:right="-1"/>
        <w:rPr>
          <w:rFonts w:ascii="Arial" w:eastAsia="Arial" w:hAnsi="Arial" w:cs="Arial"/>
          <w:sz w:val="20"/>
          <w:szCs w:val="20"/>
        </w:rPr>
      </w:pPr>
    </w:p>
    <w:sectPr w:rsidR="6F2CDDC5" w:rsidRPr="006F6DC1" w:rsidSect="00896224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758" w:right="1134" w:bottom="1134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7B140" w14:textId="77777777" w:rsidR="009D2AC2" w:rsidRDefault="009D2AC2" w:rsidP="00B7218E">
      <w:r>
        <w:separator/>
      </w:r>
    </w:p>
  </w:endnote>
  <w:endnote w:type="continuationSeparator" w:id="0">
    <w:p w14:paraId="687F9DFF" w14:textId="77777777" w:rsidR="009D2AC2" w:rsidRDefault="009D2AC2" w:rsidP="00B7218E">
      <w:r>
        <w:continuationSeparator/>
      </w:r>
    </w:p>
  </w:endnote>
  <w:endnote w:type="continuationNotice" w:id="1">
    <w:p w14:paraId="7CE40CE7" w14:textId="77777777" w:rsidR="009D2AC2" w:rsidRDefault="009D2A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7CE465E-DAC1-46BA-B694-8CD422B331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6EF6730-7FDD-463F-AB8F-1D585792F89F}"/>
    <w:embedBold r:id="rId3" w:fontKey="{18474BBC-4A6A-4CD8-B764-242D33CB5F7A}"/>
    <w:embedItalic r:id="rId4" w:fontKey="{9B30F128-D629-497E-B609-AA9C037D4481}"/>
    <w:embedBoldItalic r:id="rId5" w:fontKey="{8D41FED5-EA40-4C94-B13F-ED64C39E8D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2E8E6" w14:textId="77777777" w:rsidR="008524D2" w:rsidRDefault="008524D2" w:rsidP="008524D2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8241" behindDoc="1" locked="0" layoutInCell="1" allowOverlap="1" wp14:anchorId="7482F90B" wp14:editId="5F990AF0">
          <wp:simplePos x="0" y="0"/>
          <wp:positionH relativeFrom="margin">
            <wp:align>right</wp:align>
          </wp:positionH>
          <wp:positionV relativeFrom="paragraph">
            <wp:posOffset>242570</wp:posOffset>
          </wp:positionV>
          <wp:extent cx="2190750" cy="324362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4E46" w:rsidRPr="00CA1E25">
      <w:rPr>
        <w:rFonts w:ascii="Verdana" w:hAnsi="Verdana"/>
        <w:b/>
      </w:rPr>
      <w:br/>
    </w:r>
    <w:r>
      <w:rPr>
        <w:rFonts w:ascii="Arial" w:hAnsi="Arial" w:cs="Arial"/>
        <w:color w:val="474B4E"/>
        <w:sz w:val="14"/>
        <w:szCs w:val="14"/>
      </w:rPr>
      <w:t>Parasport Danmark - IU Svømning</w:t>
    </w:r>
  </w:p>
  <w:p w14:paraId="697DAC80" w14:textId="77777777" w:rsidR="008524D2" w:rsidRDefault="00C65FE5" w:rsidP="008524D2">
    <w:pPr>
      <w:pStyle w:val="Sidefod"/>
      <w:rPr>
        <w:rFonts w:ascii="Arial" w:hAnsi="Arial" w:cs="Arial"/>
        <w:color w:val="474B4E"/>
        <w:sz w:val="14"/>
        <w:szCs w:val="14"/>
      </w:rPr>
    </w:pPr>
    <w:hyperlink r:id="rId2" w:history="1">
      <w:r w:rsidR="008524D2" w:rsidRPr="00B56DF8">
        <w:rPr>
          <w:rStyle w:val="Hyperlink"/>
          <w:rFonts w:ascii="Arial" w:hAnsi="Arial" w:cs="Arial"/>
          <w:sz w:val="14"/>
          <w:szCs w:val="14"/>
        </w:rPr>
        <w:t>www.parasport.dk</w:t>
      </w:r>
    </w:hyperlink>
  </w:p>
  <w:p w14:paraId="2730084C" w14:textId="1A0CA9B5" w:rsidR="008524D2" w:rsidRPr="004833F4" w:rsidRDefault="008524D2" w:rsidP="008524D2">
    <w:pPr>
      <w:pStyle w:val="Sidefod"/>
      <w:rPr>
        <w:rFonts w:ascii="Arial" w:hAnsi="Arial" w:cs="Arial"/>
        <w:color w:val="474B4E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09762" w14:textId="77777777" w:rsidR="009D2AC2" w:rsidRDefault="009D2AC2" w:rsidP="00B7218E">
      <w:r>
        <w:separator/>
      </w:r>
    </w:p>
  </w:footnote>
  <w:footnote w:type="continuationSeparator" w:id="0">
    <w:p w14:paraId="7C4E5623" w14:textId="77777777" w:rsidR="009D2AC2" w:rsidRDefault="009D2AC2" w:rsidP="00B7218E">
      <w:r>
        <w:continuationSeparator/>
      </w:r>
    </w:p>
  </w:footnote>
  <w:footnote w:type="continuationNotice" w:id="1">
    <w:p w14:paraId="3BA5BBEB" w14:textId="77777777" w:rsidR="009D2AC2" w:rsidRDefault="009D2A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F53FD" w14:textId="77777777" w:rsidR="00D04AB5" w:rsidRDefault="00C65FE5">
    <w:pPr>
      <w:pStyle w:val="Sidehoved"/>
    </w:pPr>
    <w:r>
      <w:rPr>
        <w:noProof/>
        <w:lang w:eastAsia="da-DK"/>
      </w:rPr>
      <w:pict w14:anchorId="6FBF43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7" type="#_x0000_t75" alt="" style="position:absolute;margin-left:0;margin-top:0;width:930pt;height:1315.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D8089" w14:textId="77777777" w:rsidR="00B7218E" w:rsidRPr="00D962DF" w:rsidRDefault="00BA45FA" w:rsidP="00D962DF">
    <w:pPr>
      <w:pStyle w:val="Sidehoved"/>
      <w:jc w:val="right"/>
      <w:rPr>
        <w:rFonts w:ascii="Arial" w:hAnsi="Arial" w:cs="Arial"/>
        <w:b/>
        <w:color w:val="5E1217"/>
      </w:rPr>
    </w:pPr>
    <w:r w:rsidRPr="00D962DF">
      <w:rPr>
        <w:rFonts w:ascii="Arial" w:hAnsi="Arial" w:cs="Arial"/>
        <w:b/>
        <w:noProof/>
        <w:color w:val="5E1217"/>
        <w:lang w:eastAsia="da-DK"/>
      </w:rPr>
      <w:drawing>
        <wp:anchor distT="0" distB="0" distL="114300" distR="114300" simplePos="0" relativeHeight="251658240" behindDoc="1" locked="0" layoutInCell="1" allowOverlap="1" wp14:anchorId="3DAC42A4" wp14:editId="14856E2A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865210" cy="410398"/>
          <wp:effectExtent l="0" t="0" r="0" b="889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10" cy="4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5FE5">
      <w:rPr>
        <w:rFonts w:ascii="Arial" w:hAnsi="Arial" w:cs="Arial"/>
        <w:b/>
        <w:noProof/>
        <w:color w:val="5E1217"/>
        <w:lang w:eastAsia="da-DK"/>
      </w:rPr>
      <w:pict w14:anchorId="0D1626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6" type="#_x0000_t75" alt="" style="position:absolute;left:0;text-align:left;margin-left:-.75pt;margin-top:0;width:595.3pt;height:842.1pt;z-index:-251658237;mso-wrap-edited:f;mso-width-percent:0;mso-height-percent:0;mso-position-horizontal-relative:page;mso-position-vertical-relative:page;mso-width-percent:0;mso-height-percent:0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CB440" w14:textId="77777777" w:rsidR="00D04AB5" w:rsidRDefault="00C65FE5">
    <w:pPr>
      <w:pStyle w:val="Sidehoved"/>
    </w:pPr>
    <w:r>
      <w:rPr>
        <w:noProof/>
        <w:lang w:eastAsia="da-DK"/>
      </w:rPr>
      <w:pict w14:anchorId="69F5E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1025" type="#_x0000_t75" alt="" style="position:absolute;margin-left:0;margin-top:0;width:930pt;height:1315.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253A8"/>
    <w:multiLevelType w:val="multilevel"/>
    <w:tmpl w:val="1F04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724CB0"/>
    <w:multiLevelType w:val="hybridMultilevel"/>
    <w:tmpl w:val="8A3CBA5E"/>
    <w:lvl w:ilvl="0" w:tplc="FB00D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76700"/>
    <w:multiLevelType w:val="hybridMultilevel"/>
    <w:tmpl w:val="572EFC4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5422A"/>
    <w:multiLevelType w:val="multilevel"/>
    <w:tmpl w:val="FE5A8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DA58C1"/>
    <w:multiLevelType w:val="hybridMultilevel"/>
    <w:tmpl w:val="9AD2081A"/>
    <w:lvl w:ilvl="0" w:tplc="094603C0">
      <w:start w:val="1"/>
      <w:numFmt w:val="decimal"/>
      <w:lvlText w:val="%1."/>
      <w:lvlJc w:val="left"/>
      <w:pPr>
        <w:ind w:left="1004" w:hanging="360"/>
      </w:pPr>
      <w:rPr>
        <w:rFonts w:ascii="Verdana" w:eastAsiaTheme="minorHAnsi" w:hAnsi="Verdana" w:cstheme="minorBidi"/>
      </w:rPr>
    </w:lvl>
    <w:lvl w:ilvl="1" w:tplc="04060019" w:tentative="1">
      <w:start w:val="1"/>
      <w:numFmt w:val="lowerLetter"/>
      <w:lvlText w:val="%2."/>
      <w:lvlJc w:val="left"/>
      <w:pPr>
        <w:ind w:left="1724" w:hanging="360"/>
      </w:pPr>
    </w:lvl>
    <w:lvl w:ilvl="2" w:tplc="0406001B" w:tentative="1">
      <w:start w:val="1"/>
      <w:numFmt w:val="lowerRoman"/>
      <w:lvlText w:val="%3."/>
      <w:lvlJc w:val="right"/>
      <w:pPr>
        <w:ind w:left="2444" w:hanging="180"/>
      </w:pPr>
    </w:lvl>
    <w:lvl w:ilvl="3" w:tplc="0406000F" w:tentative="1">
      <w:start w:val="1"/>
      <w:numFmt w:val="decimal"/>
      <w:lvlText w:val="%4."/>
      <w:lvlJc w:val="left"/>
      <w:pPr>
        <w:ind w:left="3164" w:hanging="360"/>
      </w:pPr>
    </w:lvl>
    <w:lvl w:ilvl="4" w:tplc="04060019" w:tentative="1">
      <w:start w:val="1"/>
      <w:numFmt w:val="lowerLetter"/>
      <w:lvlText w:val="%5."/>
      <w:lvlJc w:val="left"/>
      <w:pPr>
        <w:ind w:left="3884" w:hanging="360"/>
      </w:pPr>
    </w:lvl>
    <w:lvl w:ilvl="5" w:tplc="0406001B" w:tentative="1">
      <w:start w:val="1"/>
      <w:numFmt w:val="lowerRoman"/>
      <w:lvlText w:val="%6."/>
      <w:lvlJc w:val="right"/>
      <w:pPr>
        <w:ind w:left="4604" w:hanging="180"/>
      </w:pPr>
    </w:lvl>
    <w:lvl w:ilvl="6" w:tplc="0406000F" w:tentative="1">
      <w:start w:val="1"/>
      <w:numFmt w:val="decimal"/>
      <w:lvlText w:val="%7."/>
      <w:lvlJc w:val="left"/>
      <w:pPr>
        <w:ind w:left="5324" w:hanging="360"/>
      </w:pPr>
    </w:lvl>
    <w:lvl w:ilvl="7" w:tplc="04060019" w:tentative="1">
      <w:start w:val="1"/>
      <w:numFmt w:val="lowerLetter"/>
      <w:lvlText w:val="%8."/>
      <w:lvlJc w:val="left"/>
      <w:pPr>
        <w:ind w:left="6044" w:hanging="360"/>
      </w:pPr>
    </w:lvl>
    <w:lvl w:ilvl="8" w:tplc="040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FBE6B7C"/>
    <w:multiLevelType w:val="multilevel"/>
    <w:tmpl w:val="C0C86944"/>
    <w:lvl w:ilvl="0">
      <w:start w:val="1"/>
      <w:numFmt w:val="decimal"/>
      <w:lvlText w:val="%1."/>
      <w:lvlJc w:val="left"/>
      <w:pPr>
        <w:ind w:left="1458" w:hanging="1305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3002" w:hanging="361"/>
      </w:pPr>
    </w:lvl>
    <w:lvl w:ilvl="3">
      <w:start w:val="1"/>
      <w:numFmt w:val="bullet"/>
      <w:lvlText w:val="•"/>
      <w:lvlJc w:val="left"/>
      <w:pPr>
        <w:ind w:left="3864" w:hanging="361"/>
      </w:pPr>
    </w:lvl>
    <w:lvl w:ilvl="4">
      <w:start w:val="1"/>
      <w:numFmt w:val="bullet"/>
      <w:lvlText w:val="•"/>
      <w:lvlJc w:val="left"/>
      <w:pPr>
        <w:ind w:left="4726" w:hanging="361"/>
      </w:pPr>
    </w:lvl>
    <w:lvl w:ilvl="5">
      <w:start w:val="1"/>
      <w:numFmt w:val="bullet"/>
      <w:lvlText w:val="•"/>
      <w:lvlJc w:val="left"/>
      <w:pPr>
        <w:ind w:left="5588" w:hanging="361"/>
      </w:pPr>
    </w:lvl>
    <w:lvl w:ilvl="6">
      <w:start w:val="1"/>
      <w:numFmt w:val="bullet"/>
      <w:lvlText w:val="•"/>
      <w:lvlJc w:val="left"/>
      <w:pPr>
        <w:ind w:left="6451" w:hanging="361"/>
      </w:pPr>
    </w:lvl>
    <w:lvl w:ilvl="7">
      <w:start w:val="1"/>
      <w:numFmt w:val="bullet"/>
      <w:lvlText w:val="•"/>
      <w:lvlJc w:val="left"/>
      <w:pPr>
        <w:ind w:left="7313" w:hanging="361"/>
      </w:pPr>
    </w:lvl>
    <w:lvl w:ilvl="8">
      <w:start w:val="1"/>
      <w:numFmt w:val="bullet"/>
      <w:lvlText w:val="•"/>
      <w:lvlJc w:val="left"/>
      <w:pPr>
        <w:ind w:left="8175" w:hanging="361"/>
      </w:pPr>
    </w:lvl>
  </w:abstractNum>
  <w:abstractNum w:abstractNumId="6" w15:restartNumberingAfterBreak="0">
    <w:nsid w:val="71A11051"/>
    <w:multiLevelType w:val="multilevel"/>
    <w:tmpl w:val="28F2126E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1" w:hanging="360"/>
      </w:pPr>
      <w:rPr>
        <w:rFonts w:ascii="Arial" w:eastAsia="Arial" w:hAnsi="Arial" w:cs="Arial"/>
        <w:b/>
      </w:rPr>
    </w:lvl>
    <w:lvl w:ilvl="2">
      <w:start w:val="1"/>
      <w:numFmt w:val="decimal"/>
      <w:lvlText w:val="%1.%2.%3"/>
      <w:lvlJc w:val="left"/>
      <w:pPr>
        <w:ind w:left="1169" w:hanging="744"/>
      </w:pPr>
      <w:rPr>
        <w:rFonts w:ascii="Arial" w:eastAsia="Arial" w:hAnsi="Arial" w:cs="Arial"/>
        <w:b/>
        <w:sz w:val="20"/>
        <w:szCs w:val="20"/>
      </w:rPr>
    </w:lvl>
    <w:lvl w:ilvl="3">
      <w:start w:val="1"/>
      <w:numFmt w:val="decimal"/>
      <w:lvlText w:val="%1.%2.%3.%4"/>
      <w:lvlJc w:val="left"/>
      <w:pPr>
        <w:ind w:left="1542" w:hanging="1080"/>
      </w:pPr>
    </w:lvl>
    <w:lvl w:ilvl="4">
      <w:start w:val="1"/>
      <w:numFmt w:val="decimal"/>
      <w:lvlText w:val="%1.%2.%3.%4.%5"/>
      <w:lvlJc w:val="left"/>
      <w:pPr>
        <w:ind w:left="1696" w:hanging="1080"/>
      </w:pPr>
    </w:lvl>
    <w:lvl w:ilvl="5">
      <w:start w:val="1"/>
      <w:numFmt w:val="decimal"/>
      <w:lvlText w:val="%1.%2.%3.%4.%5.%6"/>
      <w:lvlJc w:val="left"/>
      <w:pPr>
        <w:ind w:left="2210" w:hanging="1440"/>
      </w:pPr>
    </w:lvl>
    <w:lvl w:ilvl="6">
      <w:start w:val="1"/>
      <w:numFmt w:val="decimal"/>
      <w:lvlText w:val="%1.%2.%3.%4.%5.%6.%7"/>
      <w:lvlJc w:val="left"/>
      <w:pPr>
        <w:ind w:left="2364" w:hanging="1440"/>
      </w:pPr>
    </w:lvl>
    <w:lvl w:ilvl="7">
      <w:start w:val="1"/>
      <w:numFmt w:val="decimal"/>
      <w:lvlText w:val="%1.%2.%3.%4.%5.%6.%7.%8"/>
      <w:lvlJc w:val="left"/>
      <w:pPr>
        <w:ind w:left="2878" w:hanging="1800"/>
      </w:pPr>
    </w:lvl>
    <w:lvl w:ilvl="8">
      <w:start w:val="1"/>
      <w:numFmt w:val="decimal"/>
      <w:lvlText w:val="%1.%2.%3.%4.%5.%6.%7.%8.%9"/>
      <w:lvlJc w:val="left"/>
      <w:pPr>
        <w:ind w:left="3032" w:hanging="1800"/>
      </w:pPr>
    </w:lvl>
  </w:abstractNum>
  <w:num w:numId="1" w16cid:durableId="1571767538">
    <w:abstractNumId w:val="0"/>
  </w:num>
  <w:num w:numId="2" w16cid:durableId="1631597076">
    <w:abstractNumId w:val="3"/>
  </w:num>
  <w:num w:numId="3" w16cid:durableId="675499534">
    <w:abstractNumId w:val="5"/>
  </w:num>
  <w:num w:numId="4" w16cid:durableId="705524339">
    <w:abstractNumId w:val="4"/>
  </w:num>
  <w:num w:numId="5" w16cid:durableId="876551350">
    <w:abstractNumId w:val="1"/>
  </w:num>
  <w:num w:numId="6" w16cid:durableId="2053722591">
    <w:abstractNumId w:val="2"/>
  </w:num>
  <w:num w:numId="7" w16cid:durableId="10385119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825"/>
    <w:rsid w:val="00013084"/>
    <w:rsid w:val="00021C69"/>
    <w:rsid w:val="0003181F"/>
    <w:rsid w:val="000351ED"/>
    <w:rsid w:val="00035BD3"/>
    <w:rsid w:val="000413E0"/>
    <w:rsid w:val="000446A2"/>
    <w:rsid w:val="0006275D"/>
    <w:rsid w:val="00065825"/>
    <w:rsid w:val="000669A2"/>
    <w:rsid w:val="000A1FD5"/>
    <w:rsid w:val="000A535C"/>
    <w:rsid w:val="000A71C9"/>
    <w:rsid w:val="000F5BB4"/>
    <w:rsid w:val="0010124B"/>
    <w:rsid w:val="0010286B"/>
    <w:rsid w:val="0010306E"/>
    <w:rsid w:val="001260D0"/>
    <w:rsid w:val="001361CD"/>
    <w:rsid w:val="00140D58"/>
    <w:rsid w:val="001419F7"/>
    <w:rsid w:val="00165AF0"/>
    <w:rsid w:val="001754AB"/>
    <w:rsid w:val="00185FB1"/>
    <w:rsid w:val="00191D92"/>
    <w:rsid w:val="001A3181"/>
    <w:rsid w:val="001A3289"/>
    <w:rsid w:val="001A32E6"/>
    <w:rsid w:val="001A4FA1"/>
    <w:rsid w:val="001B67CB"/>
    <w:rsid w:val="001C5CA4"/>
    <w:rsid w:val="001D3EE1"/>
    <w:rsid w:val="001E26F6"/>
    <w:rsid w:val="001F79CF"/>
    <w:rsid w:val="00200319"/>
    <w:rsid w:val="0020415C"/>
    <w:rsid w:val="00207439"/>
    <w:rsid w:val="00207473"/>
    <w:rsid w:val="00255B4C"/>
    <w:rsid w:val="0027193A"/>
    <w:rsid w:val="00272DAA"/>
    <w:rsid w:val="0027403E"/>
    <w:rsid w:val="002806CA"/>
    <w:rsid w:val="002C49E2"/>
    <w:rsid w:val="002F5581"/>
    <w:rsid w:val="002F6297"/>
    <w:rsid w:val="003015BC"/>
    <w:rsid w:val="00304D9B"/>
    <w:rsid w:val="0031187E"/>
    <w:rsid w:val="00311B84"/>
    <w:rsid w:val="003202D0"/>
    <w:rsid w:val="00325B91"/>
    <w:rsid w:val="00347084"/>
    <w:rsid w:val="003518D4"/>
    <w:rsid w:val="0035728C"/>
    <w:rsid w:val="00361ACC"/>
    <w:rsid w:val="003729AF"/>
    <w:rsid w:val="00384A47"/>
    <w:rsid w:val="003A5D26"/>
    <w:rsid w:val="003A78F7"/>
    <w:rsid w:val="003B1393"/>
    <w:rsid w:val="003B41D5"/>
    <w:rsid w:val="003C7361"/>
    <w:rsid w:val="003D01A3"/>
    <w:rsid w:val="003D66B7"/>
    <w:rsid w:val="003F69C9"/>
    <w:rsid w:val="00400DF6"/>
    <w:rsid w:val="0040652D"/>
    <w:rsid w:val="00414788"/>
    <w:rsid w:val="00433B5D"/>
    <w:rsid w:val="0044063D"/>
    <w:rsid w:val="00447B9D"/>
    <w:rsid w:val="004508F3"/>
    <w:rsid w:val="00493BF2"/>
    <w:rsid w:val="004949AE"/>
    <w:rsid w:val="004A1C72"/>
    <w:rsid w:val="004A314C"/>
    <w:rsid w:val="004B5E5C"/>
    <w:rsid w:val="004C48C4"/>
    <w:rsid w:val="004C5325"/>
    <w:rsid w:val="004D7CC5"/>
    <w:rsid w:val="004F15CF"/>
    <w:rsid w:val="004F18EB"/>
    <w:rsid w:val="004F2461"/>
    <w:rsid w:val="00506C3F"/>
    <w:rsid w:val="00517646"/>
    <w:rsid w:val="00537A6D"/>
    <w:rsid w:val="00540F37"/>
    <w:rsid w:val="00544568"/>
    <w:rsid w:val="00546923"/>
    <w:rsid w:val="0055056F"/>
    <w:rsid w:val="00555B0E"/>
    <w:rsid w:val="005603D5"/>
    <w:rsid w:val="0056452B"/>
    <w:rsid w:val="005828DA"/>
    <w:rsid w:val="0058476A"/>
    <w:rsid w:val="005A03FF"/>
    <w:rsid w:val="005A74D3"/>
    <w:rsid w:val="005B1445"/>
    <w:rsid w:val="005B37A3"/>
    <w:rsid w:val="005D2141"/>
    <w:rsid w:val="00623262"/>
    <w:rsid w:val="00630453"/>
    <w:rsid w:val="00633DCF"/>
    <w:rsid w:val="00635ED4"/>
    <w:rsid w:val="00641A05"/>
    <w:rsid w:val="00664FB2"/>
    <w:rsid w:val="00666004"/>
    <w:rsid w:val="00667E6B"/>
    <w:rsid w:val="00671625"/>
    <w:rsid w:val="0067553D"/>
    <w:rsid w:val="00684722"/>
    <w:rsid w:val="00685041"/>
    <w:rsid w:val="006B5A08"/>
    <w:rsid w:val="006D2FF3"/>
    <w:rsid w:val="006D71D1"/>
    <w:rsid w:val="006F6DC1"/>
    <w:rsid w:val="00703FD9"/>
    <w:rsid w:val="00711EC1"/>
    <w:rsid w:val="0071370A"/>
    <w:rsid w:val="0073030A"/>
    <w:rsid w:val="00741017"/>
    <w:rsid w:val="0074151E"/>
    <w:rsid w:val="007626B0"/>
    <w:rsid w:val="00773D88"/>
    <w:rsid w:val="007920BB"/>
    <w:rsid w:val="00797642"/>
    <w:rsid w:val="007A5013"/>
    <w:rsid w:val="007B7480"/>
    <w:rsid w:val="007C2D9C"/>
    <w:rsid w:val="007D5DA8"/>
    <w:rsid w:val="007E19D8"/>
    <w:rsid w:val="00806061"/>
    <w:rsid w:val="00810321"/>
    <w:rsid w:val="00832F14"/>
    <w:rsid w:val="00841ADB"/>
    <w:rsid w:val="00842199"/>
    <w:rsid w:val="008461C7"/>
    <w:rsid w:val="008524D2"/>
    <w:rsid w:val="008543A6"/>
    <w:rsid w:val="00865DD9"/>
    <w:rsid w:val="008760AC"/>
    <w:rsid w:val="00887BE9"/>
    <w:rsid w:val="0089222B"/>
    <w:rsid w:val="008923DA"/>
    <w:rsid w:val="008960E1"/>
    <w:rsid w:val="00896224"/>
    <w:rsid w:val="008C0BBB"/>
    <w:rsid w:val="008D315D"/>
    <w:rsid w:val="008E3CA0"/>
    <w:rsid w:val="008E4707"/>
    <w:rsid w:val="008E5867"/>
    <w:rsid w:val="008F5AB7"/>
    <w:rsid w:val="008F5F1B"/>
    <w:rsid w:val="00916C5D"/>
    <w:rsid w:val="00934524"/>
    <w:rsid w:val="00937F3A"/>
    <w:rsid w:val="009406CA"/>
    <w:rsid w:val="00961F66"/>
    <w:rsid w:val="009648D1"/>
    <w:rsid w:val="00965AB0"/>
    <w:rsid w:val="00973199"/>
    <w:rsid w:val="00973CD7"/>
    <w:rsid w:val="00973DB7"/>
    <w:rsid w:val="00985B91"/>
    <w:rsid w:val="009872BB"/>
    <w:rsid w:val="00987AB6"/>
    <w:rsid w:val="00990968"/>
    <w:rsid w:val="009A7AF7"/>
    <w:rsid w:val="009B402B"/>
    <w:rsid w:val="009C1D21"/>
    <w:rsid w:val="009D117D"/>
    <w:rsid w:val="009D21D0"/>
    <w:rsid w:val="009D2AC2"/>
    <w:rsid w:val="009D6BF3"/>
    <w:rsid w:val="009E2ADF"/>
    <w:rsid w:val="009E7B38"/>
    <w:rsid w:val="009F394B"/>
    <w:rsid w:val="009F5762"/>
    <w:rsid w:val="00A03048"/>
    <w:rsid w:val="00A20255"/>
    <w:rsid w:val="00A36890"/>
    <w:rsid w:val="00A460A1"/>
    <w:rsid w:val="00A76C4E"/>
    <w:rsid w:val="00AA2113"/>
    <w:rsid w:val="00AD0882"/>
    <w:rsid w:val="00AE7221"/>
    <w:rsid w:val="00AF57E3"/>
    <w:rsid w:val="00AF62A7"/>
    <w:rsid w:val="00B14245"/>
    <w:rsid w:val="00B31104"/>
    <w:rsid w:val="00B351E4"/>
    <w:rsid w:val="00B42B1A"/>
    <w:rsid w:val="00B5186C"/>
    <w:rsid w:val="00B51E8D"/>
    <w:rsid w:val="00B67CF7"/>
    <w:rsid w:val="00B70E11"/>
    <w:rsid w:val="00B7218E"/>
    <w:rsid w:val="00B910D6"/>
    <w:rsid w:val="00BA17AE"/>
    <w:rsid w:val="00BA45FA"/>
    <w:rsid w:val="00BB06E2"/>
    <w:rsid w:val="00BB4157"/>
    <w:rsid w:val="00BC5D1D"/>
    <w:rsid w:val="00BE35DA"/>
    <w:rsid w:val="00BF0606"/>
    <w:rsid w:val="00BF115E"/>
    <w:rsid w:val="00BF1576"/>
    <w:rsid w:val="00C034D5"/>
    <w:rsid w:val="00C212EB"/>
    <w:rsid w:val="00C65954"/>
    <w:rsid w:val="00C65FE5"/>
    <w:rsid w:val="00C72CBB"/>
    <w:rsid w:val="00C75E39"/>
    <w:rsid w:val="00C77D33"/>
    <w:rsid w:val="00C81D45"/>
    <w:rsid w:val="00C91B0B"/>
    <w:rsid w:val="00CA1E25"/>
    <w:rsid w:val="00CA4B6A"/>
    <w:rsid w:val="00CA6775"/>
    <w:rsid w:val="00CD119F"/>
    <w:rsid w:val="00CD31B0"/>
    <w:rsid w:val="00CE3C4E"/>
    <w:rsid w:val="00CE42EB"/>
    <w:rsid w:val="00CF15BD"/>
    <w:rsid w:val="00CF4E46"/>
    <w:rsid w:val="00D04AB5"/>
    <w:rsid w:val="00D327B2"/>
    <w:rsid w:val="00D42E47"/>
    <w:rsid w:val="00D50AD8"/>
    <w:rsid w:val="00D614CD"/>
    <w:rsid w:val="00D86AAC"/>
    <w:rsid w:val="00D9065B"/>
    <w:rsid w:val="00D9150D"/>
    <w:rsid w:val="00D918B9"/>
    <w:rsid w:val="00D962DF"/>
    <w:rsid w:val="00DB1528"/>
    <w:rsid w:val="00DB5891"/>
    <w:rsid w:val="00DC77A7"/>
    <w:rsid w:val="00E110A5"/>
    <w:rsid w:val="00E16025"/>
    <w:rsid w:val="00E23F53"/>
    <w:rsid w:val="00E23F79"/>
    <w:rsid w:val="00E74B0D"/>
    <w:rsid w:val="00E83AA3"/>
    <w:rsid w:val="00E933D4"/>
    <w:rsid w:val="00EA00C8"/>
    <w:rsid w:val="00EA0A54"/>
    <w:rsid w:val="00EA5EA6"/>
    <w:rsid w:val="00EB5F6D"/>
    <w:rsid w:val="00EC03A9"/>
    <w:rsid w:val="00ED1D88"/>
    <w:rsid w:val="00ED3345"/>
    <w:rsid w:val="00ED6286"/>
    <w:rsid w:val="00EE41A4"/>
    <w:rsid w:val="00EE4E5C"/>
    <w:rsid w:val="00F15F61"/>
    <w:rsid w:val="00F22C30"/>
    <w:rsid w:val="00F3200A"/>
    <w:rsid w:val="00F360D6"/>
    <w:rsid w:val="00F43917"/>
    <w:rsid w:val="00F51DC8"/>
    <w:rsid w:val="00F57B3D"/>
    <w:rsid w:val="00F81974"/>
    <w:rsid w:val="00F8482A"/>
    <w:rsid w:val="00F92F7B"/>
    <w:rsid w:val="00F94832"/>
    <w:rsid w:val="00F9695F"/>
    <w:rsid w:val="00FB20F0"/>
    <w:rsid w:val="00FB29E7"/>
    <w:rsid w:val="00FB4A70"/>
    <w:rsid w:val="00FB52C8"/>
    <w:rsid w:val="00FC142D"/>
    <w:rsid w:val="00FD5400"/>
    <w:rsid w:val="00FD7D18"/>
    <w:rsid w:val="00FF1940"/>
    <w:rsid w:val="027BFB8E"/>
    <w:rsid w:val="0D0FE231"/>
    <w:rsid w:val="14A6D496"/>
    <w:rsid w:val="18402B11"/>
    <w:rsid w:val="1955FC5D"/>
    <w:rsid w:val="2432D8AC"/>
    <w:rsid w:val="25390566"/>
    <w:rsid w:val="28577DCB"/>
    <w:rsid w:val="2C434766"/>
    <w:rsid w:val="2DBD93A0"/>
    <w:rsid w:val="2F596401"/>
    <w:rsid w:val="30C5B4A6"/>
    <w:rsid w:val="3362CE80"/>
    <w:rsid w:val="37C5157B"/>
    <w:rsid w:val="3DFE570C"/>
    <w:rsid w:val="3ED9B153"/>
    <w:rsid w:val="3F1120DA"/>
    <w:rsid w:val="4080A100"/>
    <w:rsid w:val="4436AB7B"/>
    <w:rsid w:val="478C8413"/>
    <w:rsid w:val="492E30AD"/>
    <w:rsid w:val="49F104A7"/>
    <w:rsid w:val="4ACA010E"/>
    <w:rsid w:val="4E01A1D0"/>
    <w:rsid w:val="4F9D7231"/>
    <w:rsid w:val="500E6A83"/>
    <w:rsid w:val="51394292"/>
    <w:rsid w:val="5564A647"/>
    <w:rsid w:val="5746F5F7"/>
    <w:rsid w:val="57E0A0E4"/>
    <w:rsid w:val="5CB41207"/>
    <w:rsid w:val="5FB40635"/>
    <w:rsid w:val="6A20E3A3"/>
    <w:rsid w:val="6C6C0CB6"/>
    <w:rsid w:val="6F2CDDC5"/>
    <w:rsid w:val="6F748EB6"/>
    <w:rsid w:val="73BFCE94"/>
    <w:rsid w:val="7A532427"/>
    <w:rsid w:val="7B1EF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507361"/>
  <w15:docId w15:val="{ECD7507E-CEFF-424F-8A38-A3C2240FD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9A2"/>
    <w:pPr>
      <w:spacing w:after="0" w:line="240" w:lineRule="auto"/>
    </w:pPr>
    <w:rPr>
      <w:rFonts w:ascii="Calibri" w:hAnsi="Calibri" w:cs="Calibri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F11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</w:r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Brdtekst3">
    <w:name w:val="Body Text 3"/>
    <w:basedOn w:val="Normal"/>
    <w:link w:val="Brdtekst3Tegn"/>
    <w:rsid w:val="001D3EE1"/>
    <w:pPr>
      <w:widowControl w:val="0"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</w:tabs>
      <w:jc w:val="both"/>
    </w:pPr>
    <w:rPr>
      <w:snapToGrid w:val="0"/>
      <w:sz w:val="22"/>
      <w:szCs w:val="20"/>
      <w:lang w:val="en-GB" w:eastAsia="de-DE"/>
    </w:rPr>
  </w:style>
  <w:style w:type="character" w:customStyle="1" w:styleId="Brdtekst3Tegn">
    <w:name w:val="Brødtekst 3 Tegn"/>
    <w:basedOn w:val="Standardskrifttypeiafsnit"/>
    <w:link w:val="Brdtekst3"/>
    <w:rsid w:val="001D3EE1"/>
    <w:rPr>
      <w:rFonts w:ascii="Times New Roman" w:eastAsia="Times New Roman" w:hAnsi="Times New Roman" w:cs="Times New Roman"/>
      <w:snapToGrid w:val="0"/>
      <w:szCs w:val="20"/>
      <w:lang w:val="en-GB" w:eastAsia="de-DE"/>
    </w:rPr>
  </w:style>
  <w:style w:type="paragraph" w:styleId="NormalWeb">
    <w:name w:val="Normal (Web)"/>
    <w:basedOn w:val="Normal"/>
    <w:uiPriority w:val="99"/>
    <w:rsid w:val="001D3EE1"/>
    <w:pPr>
      <w:spacing w:before="100" w:beforeAutospacing="1" w:after="100" w:afterAutospacing="1"/>
    </w:pPr>
  </w:style>
  <w:style w:type="character" w:customStyle="1" w:styleId="EmailStyle25">
    <w:name w:val="EmailStyle25"/>
    <w:semiHidden/>
    <w:rsid w:val="001D3EE1"/>
    <w:rPr>
      <w:rFonts w:ascii="Verdana" w:hAnsi="Verdana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xbe">
    <w:name w:val="_xbe"/>
    <w:basedOn w:val="Standardskrifttypeiafsnit"/>
    <w:rsid w:val="001D3EE1"/>
  </w:style>
  <w:style w:type="character" w:customStyle="1" w:styleId="Ulstomtale1">
    <w:name w:val="Uløst omtale1"/>
    <w:basedOn w:val="Standardskrifttypeiafsnit"/>
    <w:uiPriority w:val="99"/>
    <w:semiHidden/>
    <w:unhideWhenUsed/>
    <w:rsid w:val="009406CA"/>
    <w:rPr>
      <w:color w:val="808080"/>
      <w:shd w:val="clear" w:color="auto" w:fill="E6E6E6"/>
    </w:rPr>
  </w:style>
  <w:style w:type="paragraph" w:customStyle="1" w:styleId="Default">
    <w:name w:val="Default"/>
    <w:rsid w:val="001A32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F115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887BE9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B4A70"/>
    <w:rPr>
      <w:color w:val="605E5C"/>
      <w:shd w:val="clear" w:color="auto" w:fill="E1DFDD"/>
    </w:rPr>
  </w:style>
  <w:style w:type="character" w:customStyle="1" w:styleId="apple-tab-span">
    <w:name w:val="apple-tab-span"/>
    <w:basedOn w:val="Standardskrifttypeiafsnit"/>
    <w:rsid w:val="000A1FD5"/>
  </w:style>
  <w:style w:type="paragraph" w:styleId="Kommentartekst">
    <w:name w:val="annotation text"/>
    <w:basedOn w:val="Normal"/>
    <w:link w:val="KommentartekstTegn"/>
    <w:uiPriority w:val="99"/>
    <w:semiHidden/>
    <w:unhideWhenUsed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  <w:style w:type="paragraph" w:styleId="Korrektur">
    <w:name w:val="Revision"/>
    <w:hidden/>
    <w:uiPriority w:val="99"/>
    <w:semiHidden/>
    <w:rsid w:val="00255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255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B910D6"/>
    <w:pPr>
      <w:spacing w:before="120" w:after="120" w:line="276" w:lineRule="auto"/>
      <w:ind w:left="720"/>
      <w:contextualSpacing/>
    </w:pPr>
    <w:rPr>
      <w:rFonts w:ascii="Verdana" w:hAnsi="Verdana" w:cstheme="min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2225">
          <w:marLeft w:val="-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6163">
          <w:marLeft w:val="-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kr@parasport.dk" TargetMode="External"/><Relationship Id="rId18" Type="http://schemas.openxmlformats.org/officeDocument/2006/relationships/hyperlink" Target="https://form.jotformeu.com/72992598826377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xn--svmmetider-1cb.dk/staevne/?9775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ats@parasport.dk" TargetMode="External"/><Relationship Id="rId17" Type="http://schemas.openxmlformats.org/officeDocument/2006/relationships/hyperlink" Target="mailto:ada@parasport.dk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aralympic.org/Swimming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dense-idraetspark.dk/faciliteter/svoemmehallen-universitetet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xn--svmmetider-1cb.dk/staevne/?9923/para:_1._regionsstaevne_region_oest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svoem.org/Discipliner/Svoemning/Staevneadministration/SVOeM-Stopu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xn--svmmetider-1cb.dk/svoemmere/" TargetMode="External"/><Relationship Id="rId22" Type="http://schemas.openxmlformats.org/officeDocument/2006/relationships/hyperlink" Target="mailto:bdm@parasport.dk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asport.dk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w\AppData\Local\Microsoft\Windows\INetCache\Content.Outlook\8CS10A0N\Sv&#248;mning%20IU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66F06B106C6C4585A38D60D98C5B7A" ma:contentTypeVersion="6" ma:contentTypeDescription="Opret et nyt dokument." ma:contentTypeScope="" ma:versionID="5396d9c78a4b52bed590db829c02b5c1">
  <xsd:schema xmlns:xsd="http://www.w3.org/2001/XMLSchema" xmlns:xs="http://www.w3.org/2001/XMLSchema" xmlns:p="http://schemas.microsoft.com/office/2006/metadata/properties" xmlns:ns2="25a20bcf-d0f2-4fd1-b920-5108933c9a62" xmlns:ns3="5afd6c8a-6361-443d-824e-55f1fbab12ab" targetNamespace="http://schemas.microsoft.com/office/2006/metadata/properties" ma:root="true" ma:fieldsID="a5433c66528e28359f281e72b26a64cd" ns2:_="" ns3:_="">
    <xsd:import namespace="25a20bcf-d0f2-4fd1-b920-5108933c9a62"/>
    <xsd:import namespace="5afd6c8a-6361-443d-824e-55f1fbab1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0bcf-d0f2-4fd1-b920-5108933c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d6c8a-6361-443d-824e-55f1fbab1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6555D3-492D-4417-A261-EDC16D1E3B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7A62E3-CD16-4F04-AAD2-C82BB57AE33C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5afd6c8a-6361-443d-824e-55f1fbab12ab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25a20bcf-d0f2-4fd1-b920-5108933c9a62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178903B-199B-4A7E-BCD3-1CD743C310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20bcf-d0f2-4fd1-b920-5108933c9a62"/>
    <ds:schemaRef ds:uri="5afd6c8a-6361-443d-824e-55f1fbab1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6B5AB6-7A2A-4899-8D06-629C467318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Svømning IU</Template>
  <TotalTime>1</TotalTime>
  <Pages>7</Pages>
  <Words>1686</Words>
  <Characters>10290</Characters>
  <Application>Microsoft Office Word</Application>
  <DocSecurity>4</DocSecurity>
  <Lines>85</Lines>
  <Paragraphs>23</Paragraphs>
  <ScaleCrop>false</ScaleCrop>
  <Company>CSV Københavns Kommune</Company>
  <LinksUpToDate>false</LinksUpToDate>
  <CharactersWithSpaces>11953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Winther</dc:creator>
  <cp:keywords/>
  <cp:lastModifiedBy>Bo Petersen</cp:lastModifiedBy>
  <cp:revision>2</cp:revision>
  <cp:lastPrinted>2022-05-02T23:26:00Z</cp:lastPrinted>
  <dcterms:created xsi:type="dcterms:W3CDTF">2022-05-09T08:29:00Z</dcterms:created>
  <dcterms:modified xsi:type="dcterms:W3CDTF">2022-05-09T08:29:00Z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0x0101004E66F06B106C6C4585A38D60D98C5B7A</vt:lpwstr>
  </property>
</Properties>
</file>