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915EC" w14:textId="2B2E6173" w:rsidR="009164FC" w:rsidRDefault="009164FC" w:rsidP="00630694"/>
    <w:p w14:paraId="397FF91E" w14:textId="0279F214" w:rsidR="009648C0" w:rsidRPr="00381C42" w:rsidRDefault="009648C0" w:rsidP="00675A97">
      <w:pPr>
        <w:pStyle w:val="Overskrift1"/>
        <w:rPr>
          <w:lang w:val="en-US"/>
        </w:rPr>
      </w:pPr>
      <w:r w:rsidRPr="00381C42">
        <w:rPr>
          <w:lang w:val="en-US"/>
        </w:rPr>
        <w:t xml:space="preserve">Program for </w:t>
      </w:r>
      <w:r w:rsidR="00547FE1" w:rsidRPr="00381C42">
        <w:rPr>
          <w:lang w:val="en-US"/>
        </w:rPr>
        <w:t>World Cup</w:t>
      </w:r>
      <w:r w:rsidRPr="00381C42">
        <w:rPr>
          <w:lang w:val="en-US"/>
        </w:rPr>
        <w:t xml:space="preserve"> i Al Ain D. </w:t>
      </w:r>
      <w:r w:rsidR="003C1B01" w:rsidRPr="00381C42">
        <w:rPr>
          <w:lang w:val="en-US"/>
        </w:rPr>
        <w:t>1</w:t>
      </w:r>
      <w:r w:rsidR="00547FE1" w:rsidRPr="00381C42">
        <w:rPr>
          <w:lang w:val="en-US"/>
        </w:rPr>
        <w:t>6</w:t>
      </w:r>
      <w:r w:rsidRPr="00381C42">
        <w:rPr>
          <w:lang w:val="en-US"/>
        </w:rPr>
        <w:t xml:space="preserve">. – </w:t>
      </w:r>
      <w:r w:rsidR="00C51737" w:rsidRPr="00381C42">
        <w:rPr>
          <w:lang w:val="en-US"/>
        </w:rPr>
        <w:t>2</w:t>
      </w:r>
      <w:r w:rsidR="003C1B01" w:rsidRPr="00381C42">
        <w:rPr>
          <w:lang w:val="en-US"/>
        </w:rPr>
        <w:t>7</w:t>
      </w:r>
      <w:r w:rsidRPr="00381C42">
        <w:rPr>
          <w:lang w:val="en-US"/>
        </w:rPr>
        <w:t xml:space="preserve">. </w:t>
      </w:r>
      <w:proofErr w:type="spellStart"/>
      <w:r w:rsidR="003C1B01" w:rsidRPr="00381C42">
        <w:rPr>
          <w:lang w:val="en-US"/>
        </w:rPr>
        <w:t>februar</w:t>
      </w:r>
      <w:proofErr w:type="spellEnd"/>
      <w:r w:rsidRPr="00381C42">
        <w:rPr>
          <w:lang w:val="en-US"/>
        </w:rPr>
        <w:t xml:space="preserve"> 202</w:t>
      </w:r>
      <w:r w:rsidR="003C1B01" w:rsidRPr="00381C42">
        <w:rPr>
          <w:lang w:val="en-US"/>
        </w:rPr>
        <w:t>5</w:t>
      </w:r>
      <w:r w:rsidRPr="00381C42">
        <w:rPr>
          <w:lang w:val="en-US"/>
        </w:rPr>
        <w:t xml:space="preserve"> </w:t>
      </w:r>
    </w:p>
    <w:p w14:paraId="50397872" w14:textId="77777777" w:rsidR="00547FE1" w:rsidRPr="00381C42" w:rsidRDefault="00547FE1" w:rsidP="00630694">
      <w:pPr>
        <w:rPr>
          <w:lang w:val="en-US"/>
        </w:rPr>
      </w:pPr>
    </w:p>
    <w:p w14:paraId="68B20AEB" w14:textId="7D3AB4DD" w:rsidR="00547FE1" w:rsidRDefault="00547FE1" w:rsidP="00630694">
      <w:r>
        <w:t>16. februar 06.00-22.00</w:t>
      </w:r>
    </w:p>
    <w:p w14:paraId="72A6E83D" w14:textId="71458E66" w:rsidR="00547FE1" w:rsidRDefault="00547FE1" w:rsidP="00630694">
      <w:r>
        <w:t>Afrejse fra København</w:t>
      </w:r>
    </w:p>
    <w:p w14:paraId="6160E769" w14:textId="276880B3" w:rsidR="00547FE1" w:rsidRDefault="00547FE1" w:rsidP="00630694">
      <w:bookmarkStart w:id="0" w:name="_Hlk183272319"/>
      <w:r>
        <w:t xml:space="preserve">Møde våbenkontrol </w:t>
      </w:r>
      <w:r w:rsidR="00381C42">
        <w:t>i lufthavn</w:t>
      </w:r>
    </w:p>
    <w:p w14:paraId="6D7D60C8" w14:textId="4991235A" w:rsidR="00547FE1" w:rsidRDefault="00547FE1" w:rsidP="00630694">
      <w:r>
        <w:t>Gennemgang af program, briefing og planlægning</w:t>
      </w:r>
    </w:p>
    <w:bookmarkEnd w:id="0"/>
    <w:p w14:paraId="4C3630C0" w14:textId="77777777" w:rsidR="00547FE1" w:rsidRDefault="00547FE1" w:rsidP="00630694"/>
    <w:p w14:paraId="6B792897" w14:textId="448889D7" w:rsidR="001B6371" w:rsidRDefault="001B6371" w:rsidP="00630694">
      <w:r>
        <w:t>17</w:t>
      </w:r>
      <w:r w:rsidRPr="009648C0">
        <w:t xml:space="preserve">. </w:t>
      </w:r>
      <w:r>
        <w:t>februar</w:t>
      </w:r>
      <w:r w:rsidRPr="009648C0">
        <w:t xml:space="preserve"> </w:t>
      </w:r>
      <w:r w:rsidR="00547FE1">
        <w:t>07.00-22.00</w:t>
      </w:r>
    </w:p>
    <w:p w14:paraId="2000E17B" w14:textId="069E8176" w:rsidR="00547FE1" w:rsidRDefault="00547FE1" w:rsidP="00547FE1">
      <w:r>
        <w:t xml:space="preserve">Udstyrskontrol Konkurrencetest  </w:t>
      </w:r>
    </w:p>
    <w:p w14:paraId="3D1BD876" w14:textId="46878569" w:rsidR="00547FE1" w:rsidRDefault="00547FE1" w:rsidP="00547FE1">
      <w:r>
        <w:t xml:space="preserve">Samtaler </w:t>
      </w:r>
      <w:r w:rsidR="00E2512C">
        <w:t>Teknik</w:t>
      </w:r>
      <w:r>
        <w:t xml:space="preserve">- og regelgennemgang </w:t>
      </w:r>
    </w:p>
    <w:p w14:paraId="1330452B" w14:textId="320E3BEE" w:rsidR="009540FA" w:rsidRDefault="00547FE1" w:rsidP="00630694">
      <w:r>
        <w:t>Gennemgang af morgendagens program og aktiviteter og samtaler</w:t>
      </w:r>
    </w:p>
    <w:p w14:paraId="160CA17D" w14:textId="77777777" w:rsidR="0050524A" w:rsidRDefault="0050524A" w:rsidP="00630694"/>
    <w:p w14:paraId="711D5625" w14:textId="2815AE0D" w:rsidR="008C1E80" w:rsidRDefault="00B64296" w:rsidP="00630694">
      <w:r>
        <w:t>1</w:t>
      </w:r>
      <w:r w:rsidR="00D20C2D">
        <w:t>8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</w:t>
      </w:r>
      <w:r w:rsidR="00547FE1">
        <w:t>7</w:t>
      </w:r>
      <w:r w:rsidR="009648C0" w:rsidRPr="009648C0">
        <w:t xml:space="preserve">.00-22.00 </w:t>
      </w:r>
    </w:p>
    <w:p w14:paraId="3FE51617" w14:textId="21B51B75" w:rsidR="00F0299D" w:rsidRDefault="00547FE1" w:rsidP="00630694">
      <w:r>
        <w:t>S</w:t>
      </w:r>
      <w:r w:rsidR="00A80346">
        <w:t>kydebanen</w:t>
      </w:r>
      <w:r w:rsidR="009648C0" w:rsidRPr="009648C0">
        <w:t xml:space="preserve"> i Al Ain </w:t>
      </w:r>
    </w:p>
    <w:p w14:paraId="003A231C" w14:textId="7455211F" w:rsidR="00547FE1" w:rsidRDefault="00547FE1" w:rsidP="00630694">
      <w:r>
        <w:t>Atlet klassifikation, udstyrskontrol</w:t>
      </w:r>
    </w:p>
    <w:p w14:paraId="10224053" w14:textId="663D029B" w:rsidR="00F0299D" w:rsidRDefault="00C26A0C" w:rsidP="00630694">
      <w:r>
        <w:t>Akkreditering</w:t>
      </w:r>
    </w:p>
    <w:p w14:paraId="6D5911B1" w14:textId="0D08B11C" w:rsidR="0022477D" w:rsidRDefault="0022477D" w:rsidP="00630694">
      <w:r w:rsidRPr="009648C0">
        <w:t>Optimering af udstyr</w:t>
      </w:r>
    </w:p>
    <w:p w14:paraId="552E8E98" w14:textId="528D41CD" w:rsidR="009648C0" w:rsidRDefault="009648C0" w:rsidP="00630694">
      <w:r w:rsidRPr="009648C0">
        <w:t xml:space="preserve">Gennemgang af morgendagens program og aktiviteter og samtaler </w:t>
      </w:r>
    </w:p>
    <w:p w14:paraId="578318A8" w14:textId="77777777" w:rsidR="0001569D" w:rsidRDefault="0001569D" w:rsidP="00630694"/>
    <w:p w14:paraId="399079A7" w14:textId="31C603EB" w:rsidR="002641EF" w:rsidRDefault="00B64296" w:rsidP="00630694">
      <w:r>
        <w:t>1</w:t>
      </w:r>
      <w:r w:rsidR="00D20C2D">
        <w:t>9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07.00-22.00 </w:t>
      </w:r>
    </w:p>
    <w:p w14:paraId="1F25C35C" w14:textId="6BEC46DE" w:rsidR="002641EF" w:rsidRDefault="002641EF" w:rsidP="00630694">
      <w:bookmarkStart w:id="1" w:name="_Hlk183272102"/>
      <w:bookmarkStart w:id="2" w:name="_Hlk183271550"/>
      <w:r w:rsidRPr="009648C0">
        <w:t>Udstyrskontrol Konkurrencetest</w:t>
      </w:r>
      <w:bookmarkEnd w:id="1"/>
      <w:r w:rsidR="009C75F8">
        <w:t>, teknisk møde</w:t>
      </w:r>
    </w:p>
    <w:p w14:paraId="62B9A7DD" w14:textId="26D240C7" w:rsidR="00F0299D" w:rsidRDefault="009648C0" w:rsidP="00630694">
      <w:r w:rsidRPr="009648C0">
        <w:t xml:space="preserve">Samtaler </w:t>
      </w:r>
      <w:r w:rsidR="00381C42" w:rsidRPr="009648C0">
        <w:t>Teknik</w:t>
      </w:r>
      <w:r w:rsidRPr="009648C0">
        <w:t xml:space="preserve">- og regelgennemgang </w:t>
      </w:r>
    </w:p>
    <w:p w14:paraId="782E6F95" w14:textId="27E60109" w:rsidR="00DE009C" w:rsidRDefault="00101599" w:rsidP="00630694">
      <w:r w:rsidRPr="009648C0">
        <w:t xml:space="preserve">PET </w:t>
      </w:r>
      <w:r w:rsidR="009C75F8">
        <w:t>R3</w:t>
      </w:r>
      <w:r w:rsidR="00381C42">
        <w:t xml:space="preserve"> </w:t>
      </w:r>
      <w:r w:rsidR="00381C42">
        <w:t>10m liggende</w:t>
      </w:r>
    </w:p>
    <w:p w14:paraId="53049F90" w14:textId="0769C632" w:rsidR="005672B4" w:rsidRDefault="009648C0" w:rsidP="00630694">
      <w:r w:rsidRPr="009648C0">
        <w:t xml:space="preserve">Gennemgang af morgendagens program og aktiviteter og samtaler </w:t>
      </w:r>
    </w:p>
    <w:bookmarkEnd w:id="2"/>
    <w:p w14:paraId="04CA3434" w14:textId="77777777" w:rsidR="0001569D" w:rsidRDefault="0001569D" w:rsidP="00630694"/>
    <w:p w14:paraId="12CDD5D5" w14:textId="55322E17" w:rsidR="00F0299D" w:rsidRDefault="00D20C2D" w:rsidP="00630694">
      <w:r>
        <w:t>20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07.00-22.00 </w:t>
      </w:r>
    </w:p>
    <w:p w14:paraId="58F718B7" w14:textId="25892584" w:rsidR="009C75F8" w:rsidRDefault="009C75F8" w:rsidP="00630694">
      <w:r>
        <w:t>Udstyrskontrol, atlet klassifikation</w:t>
      </w:r>
    </w:p>
    <w:p w14:paraId="4040F462" w14:textId="7F3ECD6E" w:rsidR="00F0299D" w:rsidRDefault="009648C0" w:rsidP="00630694">
      <w:r w:rsidRPr="009648C0">
        <w:t xml:space="preserve">Briefing og forberedelse Pet </w:t>
      </w:r>
      <w:r w:rsidR="00381C42">
        <w:t xml:space="preserve">og </w:t>
      </w:r>
      <w:r w:rsidRPr="009648C0">
        <w:t xml:space="preserve">finale </w:t>
      </w:r>
    </w:p>
    <w:p w14:paraId="7E898EDB" w14:textId="77777777" w:rsidR="00F0299D" w:rsidRDefault="009648C0" w:rsidP="00630694">
      <w:r w:rsidRPr="009648C0">
        <w:t xml:space="preserve">Teori Briefing og samtaler </w:t>
      </w:r>
    </w:p>
    <w:p w14:paraId="54C853A2" w14:textId="5F4481B4" w:rsidR="000B6B32" w:rsidRDefault="000B6B32" w:rsidP="00630694">
      <w:r>
        <w:t>Konkurrence 10m liggende</w:t>
      </w:r>
    </w:p>
    <w:p w14:paraId="6EE5CC3D" w14:textId="77777777" w:rsidR="00381C42" w:rsidRDefault="00381C42" w:rsidP="00630694">
      <w:r w:rsidRPr="009648C0">
        <w:t xml:space="preserve">Præmieceremoni </w:t>
      </w:r>
    </w:p>
    <w:p w14:paraId="4E567B09" w14:textId="57C9AC5A" w:rsidR="005672B4" w:rsidRDefault="009648C0" w:rsidP="00630694">
      <w:r w:rsidRPr="009648C0">
        <w:t xml:space="preserve">Gennemgang af morgendagens program og aktiviteter </w:t>
      </w:r>
    </w:p>
    <w:p w14:paraId="316074A1" w14:textId="77777777" w:rsidR="007C1D19" w:rsidRDefault="007C1D19" w:rsidP="00630694"/>
    <w:p w14:paraId="4B064085" w14:textId="20F6E38F" w:rsidR="00F0299D" w:rsidRDefault="00B64296" w:rsidP="00630694">
      <w:r>
        <w:t>2</w:t>
      </w:r>
      <w:r w:rsidR="00D20C2D">
        <w:t>1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07.00-22.00 </w:t>
      </w:r>
    </w:p>
    <w:p w14:paraId="6351749A" w14:textId="77777777" w:rsidR="009C75F8" w:rsidRDefault="009648C0" w:rsidP="00630694">
      <w:r w:rsidRPr="009648C0">
        <w:t>Briefing</w:t>
      </w:r>
      <w:r w:rsidR="009C75F8">
        <w:t>,</w:t>
      </w:r>
      <w:r w:rsidR="009C75F8" w:rsidRPr="009C75F8">
        <w:t xml:space="preserve"> </w:t>
      </w:r>
      <w:bookmarkStart w:id="3" w:name="_Hlk183272204"/>
      <w:r w:rsidR="009C75F8" w:rsidRPr="009C75F8">
        <w:t>Udstyrskontrol</w:t>
      </w:r>
      <w:bookmarkEnd w:id="3"/>
      <w:r w:rsidR="009C75F8" w:rsidRPr="009C75F8">
        <w:t xml:space="preserve"> Konkurrencetest</w:t>
      </w:r>
    </w:p>
    <w:p w14:paraId="19E7ABCA" w14:textId="581D4A37" w:rsidR="00F0299D" w:rsidRDefault="00381C42" w:rsidP="00630694">
      <w:r>
        <w:t>Rapportering</w:t>
      </w:r>
      <w:r w:rsidR="009C75F8">
        <w:t>, o</w:t>
      </w:r>
      <w:r w:rsidR="009648C0" w:rsidRPr="009648C0">
        <w:t>ptimering af udstyr</w:t>
      </w:r>
    </w:p>
    <w:p w14:paraId="29E5E4D4" w14:textId="275BE4FB" w:rsidR="005672B4" w:rsidRDefault="009648C0" w:rsidP="00630694">
      <w:r w:rsidRPr="009648C0">
        <w:t xml:space="preserve">Gennemgang af morgendagens program og aktiviteter </w:t>
      </w:r>
    </w:p>
    <w:p w14:paraId="7720BAEE" w14:textId="77777777" w:rsidR="007C1D19" w:rsidRDefault="007C1D19" w:rsidP="00630694"/>
    <w:p w14:paraId="209D338B" w14:textId="0CF21E1A" w:rsidR="00861930" w:rsidRDefault="00B64296" w:rsidP="00630694">
      <w:r>
        <w:t>2</w:t>
      </w:r>
      <w:r w:rsidR="00D20C2D">
        <w:t>2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07.00-22.00 </w:t>
      </w:r>
    </w:p>
    <w:p w14:paraId="6CFFB3C5" w14:textId="2C8A6D8E" w:rsidR="00861930" w:rsidRDefault="009648C0" w:rsidP="00630694">
      <w:r w:rsidRPr="009648C0">
        <w:t>Briefing Konkurrence 10m</w:t>
      </w:r>
      <w:r w:rsidR="009C75F8">
        <w:t xml:space="preserve">, </w:t>
      </w:r>
      <w:r w:rsidR="009C75F8" w:rsidRPr="009C75F8">
        <w:t>Udstyrskontrol</w:t>
      </w:r>
    </w:p>
    <w:p w14:paraId="298F2056" w14:textId="2F711975" w:rsidR="00861930" w:rsidRDefault="00B172EA" w:rsidP="00630694">
      <w:r>
        <w:t xml:space="preserve">PET </w:t>
      </w:r>
      <w:r w:rsidR="000E45F3">
        <w:t>3x40 skud 50m</w:t>
      </w:r>
      <w:r w:rsidR="009648C0" w:rsidRPr="009648C0">
        <w:t xml:space="preserve"> </w:t>
      </w:r>
    </w:p>
    <w:p w14:paraId="53749B32" w14:textId="49CF1CC2" w:rsidR="005672B4" w:rsidRDefault="009648C0" w:rsidP="00630694">
      <w:r w:rsidRPr="009648C0">
        <w:t xml:space="preserve">Gennemgang af morgendagens program og aktiviteter og samtaler </w:t>
      </w:r>
    </w:p>
    <w:p w14:paraId="2DFA0D29" w14:textId="77777777" w:rsidR="007C1D19" w:rsidRDefault="007C1D19" w:rsidP="00630694"/>
    <w:p w14:paraId="30C9C463" w14:textId="321E1FE2" w:rsidR="00861930" w:rsidRDefault="0001569D" w:rsidP="00630694">
      <w:r>
        <w:t>2</w:t>
      </w:r>
      <w:r w:rsidR="00D20C2D">
        <w:t>3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07.00-22.00 </w:t>
      </w:r>
    </w:p>
    <w:p w14:paraId="0C95F294" w14:textId="77777777" w:rsidR="00861930" w:rsidRDefault="009648C0" w:rsidP="00630694">
      <w:r w:rsidRPr="009648C0">
        <w:t xml:space="preserve">Briefing PET R7 Samtaler Finale R3 Præmieceremoni </w:t>
      </w:r>
    </w:p>
    <w:p w14:paraId="45AA94BB" w14:textId="2E0102AA" w:rsidR="001F5AA4" w:rsidRDefault="001F5AA4" w:rsidP="00630694">
      <w:r>
        <w:t>Konkurrence 3x4</w:t>
      </w:r>
      <w:r w:rsidR="00CD7001">
        <w:t>0 skud 50m</w:t>
      </w:r>
    </w:p>
    <w:p w14:paraId="71673457" w14:textId="09A2CD4C" w:rsidR="00B163A9" w:rsidRDefault="009648C0" w:rsidP="00630694">
      <w:r w:rsidRPr="009648C0">
        <w:t xml:space="preserve">Gennemgang af morgendagens program og aktiviteter og samtaler </w:t>
      </w:r>
    </w:p>
    <w:p w14:paraId="1DCEBAC6" w14:textId="77777777" w:rsidR="00B163A9" w:rsidRDefault="00B163A9" w:rsidP="00630694"/>
    <w:p w14:paraId="053E5D06" w14:textId="77777777" w:rsidR="009C75F8" w:rsidRDefault="009C75F8" w:rsidP="00630694"/>
    <w:p w14:paraId="11D52218" w14:textId="5599B840" w:rsidR="00B163A9" w:rsidRDefault="0001569D" w:rsidP="00630694">
      <w:r>
        <w:t>2</w:t>
      </w:r>
      <w:r w:rsidR="00D20C2D">
        <w:t>4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07.00-22.00 </w:t>
      </w:r>
    </w:p>
    <w:p w14:paraId="0B3063FC" w14:textId="7AAF191B" w:rsidR="002A7271" w:rsidRDefault="002A7271" w:rsidP="00630694">
      <w:r>
        <w:t>PET R1</w:t>
      </w:r>
    </w:p>
    <w:p w14:paraId="3BE77BB8" w14:textId="1EDFFC0C" w:rsidR="005672B4" w:rsidRDefault="009648C0" w:rsidP="00630694">
      <w:r w:rsidRPr="009648C0">
        <w:t xml:space="preserve">Briefing og forberedelse Konkurrence – R7 Teori Briefing og samtaler Gennemgang af morgendagens program og aktiviteter </w:t>
      </w:r>
    </w:p>
    <w:p w14:paraId="72359624" w14:textId="77777777" w:rsidR="007C1D19" w:rsidRDefault="007C1D19" w:rsidP="00630694"/>
    <w:p w14:paraId="1232AF6D" w14:textId="22189A12" w:rsidR="00B163A9" w:rsidRDefault="0001569D" w:rsidP="00630694">
      <w:r>
        <w:t>2</w:t>
      </w:r>
      <w:r w:rsidR="00D20C2D">
        <w:t>5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07.00-22.00 </w:t>
      </w:r>
    </w:p>
    <w:p w14:paraId="64A7FB21" w14:textId="77777777" w:rsidR="00975E56" w:rsidRDefault="009648C0" w:rsidP="00630694">
      <w:r w:rsidRPr="009648C0">
        <w:t>Briefing Optimering af udstyr</w:t>
      </w:r>
    </w:p>
    <w:p w14:paraId="17231F67" w14:textId="77777777" w:rsidR="00531898" w:rsidRDefault="00531898" w:rsidP="00531898">
      <w:r w:rsidRPr="009648C0">
        <w:t xml:space="preserve">PET liggende R6 </w:t>
      </w:r>
    </w:p>
    <w:p w14:paraId="13F2052C" w14:textId="2FAB2C5D" w:rsidR="00FD321A" w:rsidRDefault="00FD321A" w:rsidP="00FD321A">
      <w:r>
        <w:t>Konkurrence 10m stående</w:t>
      </w:r>
      <w:r w:rsidR="001E598D">
        <w:t xml:space="preserve"> R</w:t>
      </w:r>
      <w:r w:rsidR="002A7271">
        <w:t>1</w:t>
      </w:r>
    </w:p>
    <w:p w14:paraId="677F5719" w14:textId="5FF34D0C" w:rsidR="00975E56" w:rsidRDefault="009648C0" w:rsidP="00630694">
      <w:r w:rsidRPr="009648C0">
        <w:t xml:space="preserve">Præmieceremoni </w:t>
      </w:r>
    </w:p>
    <w:p w14:paraId="5642C07D" w14:textId="1B5A0505" w:rsidR="005672B4" w:rsidRDefault="009648C0" w:rsidP="00630694">
      <w:r w:rsidRPr="009648C0">
        <w:t xml:space="preserve">Gennemgang af morgendagens program og aktiviteter </w:t>
      </w:r>
    </w:p>
    <w:p w14:paraId="4E64B7A2" w14:textId="77777777" w:rsidR="007C1D19" w:rsidRDefault="007C1D19" w:rsidP="00630694"/>
    <w:p w14:paraId="182B5D52" w14:textId="15A9985C" w:rsidR="00975E56" w:rsidRDefault="0001569D" w:rsidP="00630694">
      <w:r>
        <w:t>2</w:t>
      </w:r>
      <w:r w:rsidR="00D0386E">
        <w:t>6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kl. 07.00-22.00 </w:t>
      </w:r>
    </w:p>
    <w:p w14:paraId="14513F4A" w14:textId="77777777" w:rsidR="00280FA6" w:rsidRDefault="003868BD" w:rsidP="00630694">
      <w:r>
        <w:t xml:space="preserve">Konkurrence </w:t>
      </w:r>
      <w:r w:rsidR="00280FA6">
        <w:t>50m liggende</w:t>
      </w:r>
    </w:p>
    <w:p w14:paraId="1B0D0A57" w14:textId="3E606D63" w:rsidR="00975E56" w:rsidRDefault="009648C0" w:rsidP="00630694">
      <w:r w:rsidRPr="009648C0">
        <w:t xml:space="preserve">Briefing Udstyrskontrol Konkurrencetest på 10m og 50m </w:t>
      </w:r>
    </w:p>
    <w:p w14:paraId="67FE881C" w14:textId="1692DBF5" w:rsidR="005672B4" w:rsidRDefault="009648C0" w:rsidP="00630694">
      <w:r w:rsidRPr="009648C0">
        <w:t xml:space="preserve">Gennemgang af morgendagens program og aktiviteter og samtaler </w:t>
      </w:r>
    </w:p>
    <w:p w14:paraId="69B85C4F" w14:textId="77777777" w:rsidR="007C1D19" w:rsidRDefault="007C1D19" w:rsidP="00630694"/>
    <w:p w14:paraId="1D77EA1A" w14:textId="77777777" w:rsidR="007C1D19" w:rsidRDefault="007C1D19" w:rsidP="00630694"/>
    <w:p w14:paraId="2188636F" w14:textId="6BD8D3D8" w:rsidR="001B47EE" w:rsidRDefault="0001569D" w:rsidP="00630694">
      <w:r>
        <w:t>27</w:t>
      </w:r>
      <w:r w:rsidR="009648C0" w:rsidRPr="009648C0">
        <w:t xml:space="preserve">. </w:t>
      </w:r>
      <w:r w:rsidR="00CD6D4C">
        <w:t>februar</w:t>
      </w:r>
      <w:r w:rsidR="009648C0" w:rsidRPr="009648C0">
        <w:t xml:space="preserve"> </w:t>
      </w:r>
      <w:r w:rsidR="009C75F8">
        <w:t>07.00-20.00</w:t>
      </w:r>
    </w:p>
    <w:p w14:paraId="2DADFAC9" w14:textId="77777777" w:rsidR="009C75F8" w:rsidRDefault="009C75F8" w:rsidP="009C75F8">
      <w:r>
        <w:t>Våbentjek. Gennemgang af våben og ammunitions lister.</w:t>
      </w:r>
    </w:p>
    <w:p w14:paraId="61980BE4" w14:textId="1B92741F" w:rsidR="009C75F8" w:rsidRDefault="009C75F8" w:rsidP="009C75F8">
      <w:r>
        <w:t>Briefing og planlægning af rejse</w:t>
      </w:r>
    </w:p>
    <w:p w14:paraId="3AD089F2" w14:textId="269A346E" w:rsidR="005672B4" w:rsidRDefault="0073043F" w:rsidP="00630694">
      <w:r>
        <w:t>Pakning og hjemrejse</w:t>
      </w:r>
      <w:r w:rsidR="009648C0" w:rsidRPr="009648C0">
        <w:t xml:space="preserve"> </w:t>
      </w:r>
    </w:p>
    <w:p w14:paraId="715C59EB" w14:textId="77777777" w:rsidR="00464899" w:rsidRDefault="00464899" w:rsidP="00630694"/>
    <w:p w14:paraId="5B709A7C" w14:textId="77777777" w:rsidR="00946A87" w:rsidRDefault="00946A87" w:rsidP="00630694"/>
    <w:p w14:paraId="0B3F7B04" w14:textId="77777777" w:rsidR="0002486C" w:rsidRDefault="009648C0" w:rsidP="00630694">
      <w:r w:rsidRPr="009648C0">
        <w:t xml:space="preserve">Ressourcepersoner </w:t>
      </w:r>
    </w:p>
    <w:p w14:paraId="478B6FB1" w14:textId="56F4DFED" w:rsidR="009648C0" w:rsidRDefault="009648C0" w:rsidP="00630694">
      <w:r w:rsidRPr="009648C0">
        <w:t xml:space="preserve">- Jonas Jakobsson, landstræner </w:t>
      </w:r>
    </w:p>
    <w:p w14:paraId="66C9192F" w14:textId="2A422207" w:rsidR="003176E5" w:rsidRPr="00630694" w:rsidRDefault="0002486C" w:rsidP="00630694">
      <w:r>
        <w:t xml:space="preserve">- </w:t>
      </w:r>
      <w:r w:rsidR="003176E5">
        <w:t xml:space="preserve">Jens </w:t>
      </w:r>
      <w:r w:rsidR="005B4852">
        <w:t>Winther Idrætskonsulent</w:t>
      </w:r>
      <w:r w:rsidR="00871D7C">
        <w:t xml:space="preserve"> 20 15 44 48</w:t>
      </w:r>
    </w:p>
    <w:sectPr w:rsidR="003176E5" w:rsidRPr="00630694" w:rsidSect="006E2D66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6B8D1F" w14:textId="77777777" w:rsidR="00B436AC" w:rsidRDefault="00B436AC" w:rsidP="00B7218E">
      <w:r>
        <w:separator/>
      </w:r>
    </w:p>
  </w:endnote>
  <w:endnote w:type="continuationSeparator" w:id="0">
    <w:p w14:paraId="36829B97" w14:textId="77777777" w:rsidR="00B436AC" w:rsidRDefault="00B436AC" w:rsidP="00B7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A67425-8A08-4BE4-B1C5-D81CCC9441F8}"/>
    <w:embedBold r:id="rId2" w:fontKey="{0EE3FCD1-6634-47BB-976A-43DBD4080E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F26D9BE9-B27A-4A38-BE4C-42BEA7CCA1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9AB79942-FE7C-4982-AEC8-D53185D65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68181" w14:textId="77777777" w:rsidR="00165AF0" w:rsidRPr="00C82AC4" w:rsidRDefault="00AC667C" w:rsidP="00330224">
    <w:pPr>
      <w:pStyle w:val="Sidefod"/>
      <w:rPr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9504" behindDoc="1" locked="0" layoutInCell="1" allowOverlap="1" wp14:anchorId="08D7A021" wp14:editId="5326BB6C">
          <wp:simplePos x="0" y="0"/>
          <wp:positionH relativeFrom="margin">
            <wp:posOffset>3309468</wp:posOffset>
          </wp:positionH>
          <wp:positionV relativeFrom="paragraph">
            <wp:posOffset>-5063</wp:posOffset>
          </wp:positionV>
          <wp:extent cx="2821334" cy="326390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334" cy="326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2AC4">
      <w:rPr>
        <w:rFonts w:ascii="Arial" w:hAnsi="Arial" w:cs="Arial"/>
        <w:color w:val="474B4E"/>
        <w:sz w:val="14"/>
        <w:szCs w:val="14"/>
      </w:rPr>
      <w:br/>
      <w:t xml:space="preserve">Parasport Danmark – </w:t>
    </w:r>
    <w:r w:rsidR="00C82AC4" w:rsidRPr="0016499F">
      <w:rPr>
        <w:rFonts w:ascii="Arial" w:hAnsi="Arial" w:cs="Arial"/>
        <w:color w:val="474B4E"/>
        <w:sz w:val="14"/>
        <w:szCs w:val="14"/>
      </w:rPr>
      <w:t>info@parasport.dk</w:t>
    </w:r>
    <w:r w:rsidR="00C82AC4">
      <w:rPr>
        <w:rFonts w:ascii="Arial" w:hAnsi="Arial" w:cs="Arial"/>
        <w:color w:val="474B4E"/>
        <w:sz w:val="14"/>
        <w:szCs w:val="14"/>
      </w:rPr>
      <w:t xml:space="preserve"> – www.parasport.dk</w:t>
    </w:r>
    <w:r w:rsidR="00CF4E46" w:rsidRPr="00CA1E25">
      <w:rPr>
        <w:rFonts w:ascii="Verdana" w:hAnsi="Verdana"/>
        <w:b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D60A9" w14:textId="77777777" w:rsidR="00330224" w:rsidRPr="00A41072" w:rsidRDefault="0016499F" w:rsidP="00330224">
    <w:pPr>
      <w:pStyle w:val="Sidefod"/>
      <w:rPr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br/>
    </w:r>
    <w:r w:rsidR="00330224"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 wp14:anchorId="369DAA68" wp14:editId="599F22B5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75" name="Billed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0224">
      <w:rPr>
        <w:rFonts w:ascii="Arial" w:hAnsi="Arial" w:cs="Arial"/>
        <w:color w:val="474B4E"/>
        <w:sz w:val="14"/>
        <w:szCs w:val="14"/>
      </w:rPr>
      <w:t>Parasport Danmark</w:t>
    </w:r>
    <w:r w:rsidR="00A41072">
      <w:rPr>
        <w:rFonts w:ascii="Arial" w:hAnsi="Arial" w:cs="Arial"/>
        <w:color w:val="474B4E"/>
        <w:sz w:val="14"/>
        <w:szCs w:val="14"/>
      </w:rPr>
      <w:t xml:space="preserve"> – </w:t>
    </w:r>
    <w:r w:rsidRPr="0016499F">
      <w:rPr>
        <w:rFonts w:ascii="Arial" w:hAnsi="Arial" w:cs="Arial"/>
        <w:color w:val="474B4E"/>
        <w:sz w:val="14"/>
        <w:szCs w:val="14"/>
      </w:rPr>
      <w:t>info@parasport.dk</w:t>
    </w:r>
    <w:r>
      <w:rPr>
        <w:rFonts w:ascii="Arial" w:hAnsi="Arial" w:cs="Arial"/>
        <w:color w:val="474B4E"/>
        <w:sz w:val="14"/>
        <w:szCs w:val="14"/>
      </w:rPr>
      <w:t xml:space="preserve"> – www.parasport.dk</w:t>
    </w:r>
    <w:r w:rsidR="00A41072">
      <w:rPr>
        <w:rFonts w:ascii="Arial" w:hAnsi="Arial" w:cs="Arial"/>
        <w:color w:val="474B4E"/>
        <w:sz w:val="14"/>
        <w:szCs w:val="14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214BF5" w14:textId="77777777" w:rsidR="00B436AC" w:rsidRDefault="00B436AC" w:rsidP="00B7218E">
      <w:r>
        <w:separator/>
      </w:r>
    </w:p>
  </w:footnote>
  <w:footnote w:type="continuationSeparator" w:id="0">
    <w:p w14:paraId="28FE491C" w14:textId="77777777" w:rsidR="00B436AC" w:rsidRDefault="00B436AC" w:rsidP="00B72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A8AED" w14:textId="77777777" w:rsidR="00D04AB5" w:rsidRDefault="00381C42">
    <w:pPr>
      <w:pStyle w:val="Sidehoved"/>
    </w:pPr>
    <w:r>
      <w:rPr>
        <w:noProof/>
        <w:lang w:eastAsia="da-DK"/>
      </w:rPr>
      <w:pict w14:anchorId="7D1C74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98959" w14:textId="62C79A1D" w:rsidR="005535F0" w:rsidRDefault="005535F0" w:rsidP="005535F0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7456" behindDoc="1" locked="0" layoutInCell="1" allowOverlap="1" wp14:anchorId="47BBE62D" wp14:editId="0E7A267D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B47">
      <w:rPr>
        <w:noProof/>
        <w:lang w:eastAsia="da-DK"/>
      </w:rPr>
      <w:drawing>
        <wp:anchor distT="0" distB="0" distL="114300" distR="114300" simplePos="0" relativeHeight="251663359" behindDoc="1" locked="0" layoutInCell="0" allowOverlap="1" wp14:anchorId="7F235097" wp14:editId="66FF14A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120130" cy="8657590"/>
          <wp:effectExtent l="0" t="0" r="0" b="0"/>
          <wp:wrapNone/>
          <wp:docPr id="852455063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65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36E13D" w14:textId="77777777" w:rsidR="00C82AC4" w:rsidRPr="005535F0" w:rsidRDefault="00C82AC4" w:rsidP="005535F0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A4357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0FF1093C" wp14:editId="2CFC04F6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74" name="Billed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C42">
      <w:rPr>
        <w:noProof/>
        <w:lang w:eastAsia="da-DK"/>
      </w:rPr>
      <w:pict w14:anchorId="5B5713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7" type="#_x0000_t75" style="position:absolute;margin-left:0;margin-top:0;width:595.3pt;height:842.1pt;z-index:-251659265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A3812"/>
    <w:multiLevelType w:val="multilevel"/>
    <w:tmpl w:val="8D58D5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B4EC4"/>
    <w:multiLevelType w:val="multilevel"/>
    <w:tmpl w:val="FB14D1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A32F5"/>
    <w:multiLevelType w:val="hybridMultilevel"/>
    <w:tmpl w:val="34040F2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E3176"/>
    <w:multiLevelType w:val="multilevel"/>
    <w:tmpl w:val="6B0055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C74618"/>
    <w:multiLevelType w:val="multilevel"/>
    <w:tmpl w:val="6F1C1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A84249"/>
    <w:multiLevelType w:val="hybridMultilevel"/>
    <w:tmpl w:val="5F84DF5C"/>
    <w:lvl w:ilvl="0" w:tplc="7E90F6AC">
      <w:numFmt w:val="bullet"/>
      <w:lvlText w:val="-"/>
      <w:lvlJc w:val="left"/>
      <w:pPr>
        <w:ind w:left="142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1" w:tplc="BF1C2EE8">
      <w:numFmt w:val="bullet"/>
      <w:lvlText w:val="-"/>
      <w:lvlJc w:val="left"/>
      <w:pPr>
        <w:ind w:left="86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2" w:tplc="05F49D14">
      <w:numFmt w:val="bullet"/>
      <w:lvlText w:val="•"/>
      <w:lvlJc w:val="left"/>
      <w:pPr>
        <w:ind w:left="1254" w:hanging="360"/>
      </w:pPr>
      <w:rPr>
        <w:rFonts w:hint="default"/>
        <w:lang w:val="sv-SE" w:eastAsia="en-US" w:bidi="ar-SA"/>
      </w:rPr>
    </w:lvl>
    <w:lvl w:ilvl="3" w:tplc="A168AB14">
      <w:numFmt w:val="bullet"/>
      <w:lvlText w:val="•"/>
      <w:lvlJc w:val="left"/>
      <w:pPr>
        <w:ind w:left="1649" w:hanging="360"/>
      </w:pPr>
      <w:rPr>
        <w:rFonts w:hint="default"/>
        <w:lang w:val="sv-SE" w:eastAsia="en-US" w:bidi="ar-SA"/>
      </w:rPr>
    </w:lvl>
    <w:lvl w:ilvl="4" w:tplc="C1C41190">
      <w:numFmt w:val="bullet"/>
      <w:lvlText w:val="•"/>
      <w:lvlJc w:val="left"/>
      <w:pPr>
        <w:ind w:left="2044" w:hanging="360"/>
      </w:pPr>
      <w:rPr>
        <w:rFonts w:hint="default"/>
        <w:lang w:val="sv-SE" w:eastAsia="en-US" w:bidi="ar-SA"/>
      </w:rPr>
    </w:lvl>
    <w:lvl w:ilvl="5" w:tplc="26060750">
      <w:numFmt w:val="bullet"/>
      <w:lvlText w:val="•"/>
      <w:lvlJc w:val="left"/>
      <w:pPr>
        <w:ind w:left="2439" w:hanging="360"/>
      </w:pPr>
      <w:rPr>
        <w:rFonts w:hint="default"/>
        <w:lang w:val="sv-SE" w:eastAsia="en-US" w:bidi="ar-SA"/>
      </w:rPr>
    </w:lvl>
    <w:lvl w:ilvl="6" w:tplc="F1B0853E">
      <w:numFmt w:val="bullet"/>
      <w:lvlText w:val="•"/>
      <w:lvlJc w:val="left"/>
      <w:pPr>
        <w:ind w:left="2834" w:hanging="360"/>
      </w:pPr>
      <w:rPr>
        <w:rFonts w:hint="default"/>
        <w:lang w:val="sv-SE" w:eastAsia="en-US" w:bidi="ar-SA"/>
      </w:rPr>
    </w:lvl>
    <w:lvl w:ilvl="7" w:tplc="2ECCD4F4">
      <w:numFmt w:val="bullet"/>
      <w:lvlText w:val="•"/>
      <w:lvlJc w:val="left"/>
      <w:pPr>
        <w:ind w:left="3229" w:hanging="360"/>
      </w:pPr>
      <w:rPr>
        <w:rFonts w:hint="default"/>
        <w:lang w:val="sv-SE" w:eastAsia="en-US" w:bidi="ar-SA"/>
      </w:rPr>
    </w:lvl>
    <w:lvl w:ilvl="8" w:tplc="12F6BB2C">
      <w:numFmt w:val="bullet"/>
      <w:lvlText w:val="•"/>
      <w:lvlJc w:val="left"/>
      <w:pPr>
        <w:ind w:left="3624" w:hanging="360"/>
      </w:pPr>
      <w:rPr>
        <w:rFonts w:hint="default"/>
        <w:lang w:val="sv-SE" w:eastAsia="en-US" w:bidi="ar-SA"/>
      </w:rPr>
    </w:lvl>
  </w:abstractNum>
  <w:abstractNum w:abstractNumId="6" w15:restartNumberingAfterBreak="0">
    <w:nsid w:val="12807CEA"/>
    <w:multiLevelType w:val="multilevel"/>
    <w:tmpl w:val="E4B21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234A38"/>
    <w:multiLevelType w:val="multilevel"/>
    <w:tmpl w:val="128A7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0045A8"/>
    <w:multiLevelType w:val="hybridMultilevel"/>
    <w:tmpl w:val="0E923A4A"/>
    <w:lvl w:ilvl="0" w:tplc="98183514">
      <w:start w:val="4"/>
      <w:numFmt w:val="decimal"/>
      <w:lvlText w:val="%1."/>
      <w:lvlJc w:val="left"/>
      <w:pPr>
        <w:ind w:left="334" w:hanging="222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1" w:tplc="B3765EAC">
      <w:numFmt w:val="bullet"/>
      <w:lvlText w:val="•"/>
      <w:lvlJc w:val="left"/>
      <w:pPr>
        <w:ind w:left="1226" w:hanging="222"/>
      </w:pPr>
      <w:rPr>
        <w:rFonts w:hint="default"/>
        <w:lang w:val="sv-SE" w:eastAsia="en-US" w:bidi="ar-SA"/>
      </w:rPr>
    </w:lvl>
    <w:lvl w:ilvl="2" w:tplc="5C0EFED4">
      <w:numFmt w:val="bullet"/>
      <w:lvlText w:val="•"/>
      <w:lvlJc w:val="left"/>
      <w:pPr>
        <w:ind w:left="2113" w:hanging="222"/>
      </w:pPr>
      <w:rPr>
        <w:rFonts w:hint="default"/>
        <w:lang w:val="sv-SE" w:eastAsia="en-US" w:bidi="ar-SA"/>
      </w:rPr>
    </w:lvl>
    <w:lvl w:ilvl="3" w:tplc="AE06950E">
      <w:numFmt w:val="bullet"/>
      <w:lvlText w:val="•"/>
      <w:lvlJc w:val="left"/>
      <w:pPr>
        <w:ind w:left="2999" w:hanging="222"/>
      </w:pPr>
      <w:rPr>
        <w:rFonts w:hint="default"/>
        <w:lang w:val="sv-SE" w:eastAsia="en-US" w:bidi="ar-SA"/>
      </w:rPr>
    </w:lvl>
    <w:lvl w:ilvl="4" w:tplc="CF06BA7C">
      <w:numFmt w:val="bullet"/>
      <w:lvlText w:val="•"/>
      <w:lvlJc w:val="left"/>
      <w:pPr>
        <w:ind w:left="3886" w:hanging="222"/>
      </w:pPr>
      <w:rPr>
        <w:rFonts w:hint="default"/>
        <w:lang w:val="sv-SE" w:eastAsia="en-US" w:bidi="ar-SA"/>
      </w:rPr>
    </w:lvl>
    <w:lvl w:ilvl="5" w:tplc="A77CEF92">
      <w:numFmt w:val="bullet"/>
      <w:lvlText w:val="•"/>
      <w:lvlJc w:val="left"/>
      <w:pPr>
        <w:ind w:left="4773" w:hanging="222"/>
      </w:pPr>
      <w:rPr>
        <w:rFonts w:hint="default"/>
        <w:lang w:val="sv-SE" w:eastAsia="en-US" w:bidi="ar-SA"/>
      </w:rPr>
    </w:lvl>
    <w:lvl w:ilvl="6" w:tplc="5660378C">
      <w:numFmt w:val="bullet"/>
      <w:lvlText w:val="•"/>
      <w:lvlJc w:val="left"/>
      <w:pPr>
        <w:ind w:left="5659" w:hanging="222"/>
      </w:pPr>
      <w:rPr>
        <w:rFonts w:hint="default"/>
        <w:lang w:val="sv-SE" w:eastAsia="en-US" w:bidi="ar-SA"/>
      </w:rPr>
    </w:lvl>
    <w:lvl w:ilvl="7" w:tplc="5C0EE1C2">
      <w:numFmt w:val="bullet"/>
      <w:lvlText w:val="•"/>
      <w:lvlJc w:val="left"/>
      <w:pPr>
        <w:ind w:left="6546" w:hanging="222"/>
      </w:pPr>
      <w:rPr>
        <w:rFonts w:hint="default"/>
        <w:lang w:val="sv-SE" w:eastAsia="en-US" w:bidi="ar-SA"/>
      </w:rPr>
    </w:lvl>
    <w:lvl w:ilvl="8" w:tplc="5D423B6A">
      <w:numFmt w:val="bullet"/>
      <w:lvlText w:val="•"/>
      <w:lvlJc w:val="left"/>
      <w:pPr>
        <w:ind w:left="7433" w:hanging="222"/>
      </w:pPr>
      <w:rPr>
        <w:rFonts w:hint="default"/>
        <w:lang w:val="sv-SE" w:eastAsia="en-US" w:bidi="ar-SA"/>
      </w:rPr>
    </w:lvl>
  </w:abstractNum>
  <w:abstractNum w:abstractNumId="9" w15:restartNumberingAfterBreak="0">
    <w:nsid w:val="2B3543BA"/>
    <w:multiLevelType w:val="multilevel"/>
    <w:tmpl w:val="0D0A99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C85969"/>
    <w:multiLevelType w:val="multilevel"/>
    <w:tmpl w:val="C83E68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3F3308"/>
    <w:multiLevelType w:val="multilevel"/>
    <w:tmpl w:val="C92C16C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737092"/>
    <w:multiLevelType w:val="multilevel"/>
    <w:tmpl w:val="DB1E8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332138"/>
    <w:multiLevelType w:val="hybridMultilevel"/>
    <w:tmpl w:val="4418CE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3394F"/>
    <w:multiLevelType w:val="hybridMultilevel"/>
    <w:tmpl w:val="F08A97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A512A"/>
    <w:multiLevelType w:val="multilevel"/>
    <w:tmpl w:val="139CC9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1F2B94"/>
    <w:multiLevelType w:val="multilevel"/>
    <w:tmpl w:val="F92002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4131F4"/>
    <w:multiLevelType w:val="hybridMultilevel"/>
    <w:tmpl w:val="548042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4781E"/>
    <w:multiLevelType w:val="hybridMultilevel"/>
    <w:tmpl w:val="E02EC8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466F3"/>
    <w:multiLevelType w:val="hybridMultilevel"/>
    <w:tmpl w:val="AF7818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C2CAC"/>
    <w:multiLevelType w:val="hybridMultilevel"/>
    <w:tmpl w:val="F434FF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C84BBF"/>
    <w:multiLevelType w:val="multilevel"/>
    <w:tmpl w:val="651C4B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FA4AD6"/>
    <w:multiLevelType w:val="multilevel"/>
    <w:tmpl w:val="681451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36286905">
    <w:abstractNumId w:val="17"/>
  </w:num>
  <w:num w:numId="2" w16cid:durableId="396823691">
    <w:abstractNumId w:val="19"/>
  </w:num>
  <w:num w:numId="3" w16cid:durableId="592207613">
    <w:abstractNumId w:val="20"/>
  </w:num>
  <w:num w:numId="4" w16cid:durableId="464858479">
    <w:abstractNumId w:val="14"/>
  </w:num>
  <w:num w:numId="5" w16cid:durableId="1215851241">
    <w:abstractNumId w:val="13"/>
  </w:num>
  <w:num w:numId="6" w16cid:durableId="272979862">
    <w:abstractNumId w:val="5"/>
  </w:num>
  <w:num w:numId="7" w16cid:durableId="467550694">
    <w:abstractNumId w:val="8"/>
  </w:num>
  <w:num w:numId="8" w16cid:durableId="1470318148">
    <w:abstractNumId w:val="6"/>
  </w:num>
  <w:num w:numId="9" w16cid:durableId="1296984497">
    <w:abstractNumId w:val="3"/>
  </w:num>
  <w:num w:numId="10" w16cid:durableId="316305264">
    <w:abstractNumId w:val="1"/>
  </w:num>
  <w:num w:numId="11" w16cid:durableId="12414559">
    <w:abstractNumId w:val="22"/>
  </w:num>
  <w:num w:numId="12" w16cid:durableId="1770152346">
    <w:abstractNumId w:val="10"/>
  </w:num>
  <w:num w:numId="13" w16cid:durableId="1950776440">
    <w:abstractNumId w:val="15"/>
  </w:num>
  <w:num w:numId="14" w16cid:durableId="1079985883">
    <w:abstractNumId w:val="11"/>
  </w:num>
  <w:num w:numId="15" w16cid:durableId="2137289574">
    <w:abstractNumId w:val="12"/>
  </w:num>
  <w:num w:numId="16" w16cid:durableId="203952759">
    <w:abstractNumId w:val="9"/>
  </w:num>
  <w:num w:numId="17" w16cid:durableId="1587961824">
    <w:abstractNumId w:val="0"/>
  </w:num>
  <w:num w:numId="18" w16cid:durableId="1268925324">
    <w:abstractNumId w:val="21"/>
  </w:num>
  <w:num w:numId="19" w16cid:durableId="1907915603">
    <w:abstractNumId w:val="7"/>
  </w:num>
  <w:num w:numId="20" w16cid:durableId="419373490">
    <w:abstractNumId w:val="16"/>
  </w:num>
  <w:num w:numId="21" w16cid:durableId="381825752">
    <w:abstractNumId w:val="4"/>
  </w:num>
  <w:num w:numId="22" w16cid:durableId="691028545">
    <w:abstractNumId w:val="2"/>
  </w:num>
  <w:num w:numId="23" w16cid:durableId="71388699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CAE"/>
    <w:rsid w:val="00000EE5"/>
    <w:rsid w:val="0001569D"/>
    <w:rsid w:val="00021C69"/>
    <w:rsid w:val="0002486C"/>
    <w:rsid w:val="00035BD3"/>
    <w:rsid w:val="00036476"/>
    <w:rsid w:val="00037F63"/>
    <w:rsid w:val="00041B47"/>
    <w:rsid w:val="00050D24"/>
    <w:rsid w:val="00051F3F"/>
    <w:rsid w:val="00072705"/>
    <w:rsid w:val="00081DA6"/>
    <w:rsid w:val="000872EA"/>
    <w:rsid w:val="00092CE1"/>
    <w:rsid w:val="000A6768"/>
    <w:rsid w:val="000B09DC"/>
    <w:rsid w:val="000B5042"/>
    <w:rsid w:val="000B6B32"/>
    <w:rsid w:val="000D0DEB"/>
    <w:rsid w:val="000D6F04"/>
    <w:rsid w:val="000D7FAB"/>
    <w:rsid w:val="000E312F"/>
    <w:rsid w:val="000E3919"/>
    <w:rsid w:val="000E45F3"/>
    <w:rsid w:val="0010124B"/>
    <w:rsid w:val="00101599"/>
    <w:rsid w:val="0011098E"/>
    <w:rsid w:val="00111F9F"/>
    <w:rsid w:val="00121728"/>
    <w:rsid w:val="00126126"/>
    <w:rsid w:val="001361CD"/>
    <w:rsid w:val="0013656A"/>
    <w:rsid w:val="00141B5C"/>
    <w:rsid w:val="00147F98"/>
    <w:rsid w:val="0016499F"/>
    <w:rsid w:val="00164F00"/>
    <w:rsid w:val="00165AF0"/>
    <w:rsid w:val="001754AB"/>
    <w:rsid w:val="00187E0B"/>
    <w:rsid w:val="001B3593"/>
    <w:rsid w:val="001B444E"/>
    <w:rsid w:val="001B47EE"/>
    <w:rsid w:val="001B6371"/>
    <w:rsid w:val="001E598D"/>
    <w:rsid w:val="001F5AA4"/>
    <w:rsid w:val="00203F28"/>
    <w:rsid w:val="00207439"/>
    <w:rsid w:val="002143D3"/>
    <w:rsid w:val="00215782"/>
    <w:rsid w:val="002231B4"/>
    <w:rsid w:val="00223C4F"/>
    <w:rsid w:val="0022477D"/>
    <w:rsid w:val="00234DD1"/>
    <w:rsid w:val="002566EC"/>
    <w:rsid w:val="002641EF"/>
    <w:rsid w:val="00267945"/>
    <w:rsid w:val="00280FA6"/>
    <w:rsid w:val="002A7271"/>
    <w:rsid w:val="002C49E2"/>
    <w:rsid w:val="002D17C3"/>
    <w:rsid w:val="002D6EE2"/>
    <w:rsid w:val="002E04AE"/>
    <w:rsid w:val="002E539F"/>
    <w:rsid w:val="002F6297"/>
    <w:rsid w:val="00305C3C"/>
    <w:rsid w:val="00314C90"/>
    <w:rsid w:val="003176E5"/>
    <w:rsid w:val="003202D0"/>
    <w:rsid w:val="00330224"/>
    <w:rsid w:val="00334196"/>
    <w:rsid w:val="00340D0E"/>
    <w:rsid w:val="00347084"/>
    <w:rsid w:val="00363101"/>
    <w:rsid w:val="00366D60"/>
    <w:rsid w:val="00371F1F"/>
    <w:rsid w:val="00374977"/>
    <w:rsid w:val="00381C42"/>
    <w:rsid w:val="00383E18"/>
    <w:rsid w:val="003868BD"/>
    <w:rsid w:val="00397E79"/>
    <w:rsid w:val="003B1393"/>
    <w:rsid w:val="003B3E7B"/>
    <w:rsid w:val="003B41A2"/>
    <w:rsid w:val="003C1B01"/>
    <w:rsid w:val="003F29B1"/>
    <w:rsid w:val="003F69C9"/>
    <w:rsid w:val="00404FCB"/>
    <w:rsid w:val="00407178"/>
    <w:rsid w:val="00411CAE"/>
    <w:rsid w:val="00414788"/>
    <w:rsid w:val="00434AC1"/>
    <w:rsid w:val="0045023B"/>
    <w:rsid w:val="00462400"/>
    <w:rsid w:val="00464899"/>
    <w:rsid w:val="00465457"/>
    <w:rsid w:val="00473A1C"/>
    <w:rsid w:val="00474E29"/>
    <w:rsid w:val="00493BF2"/>
    <w:rsid w:val="004950DC"/>
    <w:rsid w:val="004A1C72"/>
    <w:rsid w:val="004A314C"/>
    <w:rsid w:val="004E03B4"/>
    <w:rsid w:val="0050524A"/>
    <w:rsid w:val="0052195C"/>
    <w:rsid w:val="00523A85"/>
    <w:rsid w:val="005262AF"/>
    <w:rsid w:val="00531898"/>
    <w:rsid w:val="00547FE1"/>
    <w:rsid w:val="005535F0"/>
    <w:rsid w:val="005672B4"/>
    <w:rsid w:val="00574A79"/>
    <w:rsid w:val="00583A3D"/>
    <w:rsid w:val="0058426E"/>
    <w:rsid w:val="005A0AF6"/>
    <w:rsid w:val="005A318F"/>
    <w:rsid w:val="005B1883"/>
    <w:rsid w:val="005B25E9"/>
    <w:rsid w:val="005B4852"/>
    <w:rsid w:val="005B4DA6"/>
    <w:rsid w:val="005E48C0"/>
    <w:rsid w:val="005F0DC0"/>
    <w:rsid w:val="0061018D"/>
    <w:rsid w:val="00610C03"/>
    <w:rsid w:val="00630694"/>
    <w:rsid w:val="00634417"/>
    <w:rsid w:val="00641A05"/>
    <w:rsid w:val="00646624"/>
    <w:rsid w:val="00651DB9"/>
    <w:rsid w:val="00655E36"/>
    <w:rsid w:val="00671525"/>
    <w:rsid w:val="00675A97"/>
    <w:rsid w:val="00685041"/>
    <w:rsid w:val="006A3EF2"/>
    <w:rsid w:val="006B0383"/>
    <w:rsid w:val="006C20EB"/>
    <w:rsid w:val="006E2D66"/>
    <w:rsid w:val="006E5476"/>
    <w:rsid w:val="006F6B9B"/>
    <w:rsid w:val="00711EC1"/>
    <w:rsid w:val="00713F0F"/>
    <w:rsid w:val="00715C51"/>
    <w:rsid w:val="0073043F"/>
    <w:rsid w:val="00731543"/>
    <w:rsid w:val="00737B8A"/>
    <w:rsid w:val="00741903"/>
    <w:rsid w:val="007639B3"/>
    <w:rsid w:val="007670EE"/>
    <w:rsid w:val="00771F2C"/>
    <w:rsid w:val="007849EC"/>
    <w:rsid w:val="00790B33"/>
    <w:rsid w:val="007931B6"/>
    <w:rsid w:val="007A1DCC"/>
    <w:rsid w:val="007A7639"/>
    <w:rsid w:val="007C1A35"/>
    <w:rsid w:val="007C1D19"/>
    <w:rsid w:val="007C765E"/>
    <w:rsid w:val="007E7186"/>
    <w:rsid w:val="007F7773"/>
    <w:rsid w:val="0080452C"/>
    <w:rsid w:val="008174F8"/>
    <w:rsid w:val="00861930"/>
    <w:rsid w:val="00871D7C"/>
    <w:rsid w:val="0088555A"/>
    <w:rsid w:val="0089317B"/>
    <w:rsid w:val="008943C0"/>
    <w:rsid w:val="00897170"/>
    <w:rsid w:val="008C0289"/>
    <w:rsid w:val="008C1943"/>
    <w:rsid w:val="008C1E80"/>
    <w:rsid w:val="008D3302"/>
    <w:rsid w:val="008D3A9E"/>
    <w:rsid w:val="008E5867"/>
    <w:rsid w:val="008E6FF4"/>
    <w:rsid w:val="008F20E8"/>
    <w:rsid w:val="008F5AB7"/>
    <w:rsid w:val="009031DF"/>
    <w:rsid w:val="00911CE7"/>
    <w:rsid w:val="009164FC"/>
    <w:rsid w:val="009175F8"/>
    <w:rsid w:val="00941907"/>
    <w:rsid w:val="00946A87"/>
    <w:rsid w:val="009540FA"/>
    <w:rsid w:val="009636A0"/>
    <w:rsid w:val="009648C0"/>
    <w:rsid w:val="00965C09"/>
    <w:rsid w:val="00970EB9"/>
    <w:rsid w:val="00973DB7"/>
    <w:rsid w:val="00974CDE"/>
    <w:rsid w:val="00975E56"/>
    <w:rsid w:val="009A7AF7"/>
    <w:rsid w:val="009C0029"/>
    <w:rsid w:val="009C6C4B"/>
    <w:rsid w:val="009C75F8"/>
    <w:rsid w:val="009D4B40"/>
    <w:rsid w:val="009E3922"/>
    <w:rsid w:val="009E71FA"/>
    <w:rsid w:val="009F249E"/>
    <w:rsid w:val="009F394B"/>
    <w:rsid w:val="00A03048"/>
    <w:rsid w:val="00A0658E"/>
    <w:rsid w:val="00A15CB8"/>
    <w:rsid w:val="00A26706"/>
    <w:rsid w:val="00A3653C"/>
    <w:rsid w:val="00A41072"/>
    <w:rsid w:val="00A52EE5"/>
    <w:rsid w:val="00A60136"/>
    <w:rsid w:val="00A80346"/>
    <w:rsid w:val="00A807DB"/>
    <w:rsid w:val="00A918B8"/>
    <w:rsid w:val="00A96275"/>
    <w:rsid w:val="00AA5676"/>
    <w:rsid w:val="00AB2C05"/>
    <w:rsid w:val="00AC667C"/>
    <w:rsid w:val="00AD5F8A"/>
    <w:rsid w:val="00AF515C"/>
    <w:rsid w:val="00AF57E3"/>
    <w:rsid w:val="00B163A9"/>
    <w:rsid w:val="00B172EA"/>
    <w:rsid w:val="00B219FB"/>
    <w:rsid w:val="00B25768"/>
    <w:rsid w:val="00B2640C"/>
    <w:rsid w:val="00B351E4"/>
    <w:rsid w:val="00B436AC"/>
    <w:rsid w:val="00B55303"/>
    <w:rsid w:val="00B64296"/>
    <w:rsid w:val="00B66D68"/>
    <w:rsid w:val="00B70526"/>
    <w:rsid w:val="00B70E11"/>
    <w:rsid w:val="00B7218E"/>
    <w:rsid w:val="00B827A3"/>
    <w:rsid w:val="00B8561E"/>
    <w:rsid w:val="00B91AD5"/>
    <w:rsid w:val="00BA214A"/>
    <w:rsid w:val="00BB4157"/>
    <w:rsid w:val="00BF0606"/>
    <w:rsid w:val="00C034D5"/>
    <w:rsid w:val="00C04A4D"/>
    <w:rsid w:val="00C2297A"/>
    <w:rsid w:val="00C26A0C"/>
    <w:rsid w:val="00C51737"/>
    <w:rsid w:val="00C54D9A"/>
    <w:rsid w:val="00C71068"/>
    <w:rsid w:val="00C72B88"/>
    <w:rsid w:val="00C82AC4"/>
    <w:rsid w:val="00C82B89"/>
    <w:rsid w:val="00C837F8"/>
    <w:rsid w:val="00C932AB"/>
    <w:rsid w:val="00CA1E25"/>
    <w:rsid w:val="00CB1864"/>
    <w:rsid w:val="00CB357B"/>
    <w:rsid w:val="00CC4C0B"/>
    <w:rsid w:val="00CD119F"/>
    <w:rsid w:val="00CD6D4C"/>
    <w:rsid w:val="00CD7001"/>
    <w:rsid w:val="00CD7AA4"/>
    <w:rsid w:val="00CF4E46"/>
    <w:rsid w:val="00D0386E"/>
    <w:rsid w:val="00D04AB5"/>
    <w:rsid w:val="00D15488"/>
    <w:rsid w:val="00D20C2D"/>
    <w:rsid w:val="00D46D4C"/>
    <w:rsid w:val="00D56628"/>
    <w:rsid w:val="00D60CDB"/>
    <w:rsid w:val="00D83FC5"/>
    <w:rsid w:val="00DE009C"/>
    <w:rsid w:val="00E028E2"/>
    <w:rsid w:val="00E15095"/>
    <w:rsid w:val="00E222CB"/>
    <w:rsid w:val="00E2512C"/>
    <w:rsid w:val="00E25785"/>
    <w:rsid w:val="00E4030B"/>
    <w:rsid w:val="00E4549F"/>
    <w:rsid w:val="00E522F7"/>
    <w:rsid w:val="00E52C28"/>
    <w:rsid w:val="00E94D5B"/>
    <w:rsid w:val="00EA5EA6"/>
    <w:rsid w:val="00EB3FC3"/>
    <w:rsid w:val="00EC77A2"/>
    <w:rsid w:val="00ED3044"/>
    <w:rsid w:val="00ED4107"/>
    <w:rsid w:val="00EE27DB"/>
    <w:rsid w:val="00EE3497"/>
    <w:rsid w:val="00EF334D"/>
    <w:rsid w:val="00F0299D"/>
    <w:rsid w:val="00F10AFF"/>
    <w:rsid w:val="00F61C5D"/>
    <w:rsid w:val="00F72451"/>
    <w:rsid w:val="00F75465"/>
    <w:rsid w:val="00F91524"/>
    <w:rsid w:val="00F93921"/>
    <w:rsid w:val="00F94832"/>
    <w:rsid w:val="00F9623A"/>
    <w:rsid w:val="00FA4940"/>
    <w:rsid w:val="00FB1D28"/>
    <w:rsid w:val="00FC10D7"/>
    <w:rsid w:val="00FD321A"/>
    <w:rsid w:val="00FF36E9"/>
    <w:rsid w:val="00FF7093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99579"/>
  <w15:chartTrackingRefBased/>
  <w15:docId w15:val="{F11BEA68-8705-4A69-B00B-24F3C1D8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271"/>
    <w:pPr>
      <w:spacing w:after="0" w:line="240" w:lineRule="auto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41B4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F29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16499F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41B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F29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B2640C"/>
    <w:pPr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B26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264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B2640C"/>
  </w:style>
  <w:style w:type="character" w:customStyle="1" w:styleId="eop">
    <w:name w:val="eop"/>
    <w:basedOn w:val="Standardskrifttypeiafsnit"/>
    <w:rsid w:val="00B2640C"/>
  </w:style>
  <w:style w:type="paragraph" w:styleId="Brdtekst">
    <w:name w:val="Body Text"/>
    <w:basedOn w:val="Normal"/>
    <w:link w:val="BrdtekstTegn"/>
    <w:uiPriority w:val="1"/>
    <w:qFormat/>
    <w:rsid w:val="007670EE"/>
    <w:pPr>
      <w:widowControl w:val="0"/>
      <w:autoSpaceDE w:val="0"/>
      <w:autoSpaceDN w:val="0"/>
      <w:ind w:left="112"/>
    </w:pPr>
    <w:rPr>
      <w:rFonts w:eastAsia="Calibri"/>
      <w:lang w:val="sv-SE"/>
    </w:rPr>
  </w:style>
  <w:style w:type="character" w:customStyle="1" w:styleId="BrdtekstTegn">
    <w:name w:val="Brødtekst Tegn"/>
    <w:basedOn w:val="Standardskrifttypeiafsnit"/>
    <w:link w:val="Brdtekst"/>
    <w:uiPriority w:val="1"/>
    <w:rsid w:val="007670EE"/>
    <w:rPr>
      <w:rFonts w:ascii="Calibri" w:eastAsia="Calibri" w:hAnsi="Calibri" w:cs="Calibri"/>
      <w:lang w:val="sv-SE"/>
    </w:rPr>
  </w:style>
  <w:style w:type="character" w:customStyle="1" w:styleId="tabchar">
    <w:name w:val="tabchar"/>
    <w:basedOn w:val="Standardskrifttypeiafsnit"/>
    <w:rsid w:val="001B3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5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4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3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w\Downloads\Dansk%20med%20baggrund%20p&#229;%20alle%20side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06d3b9-9d6f-41e7-bcd0-a27c41b570f3">
      <Terms xmlns="http://schemas.microsoft.com/office/infopath/2007/PartnerControls"/>
    </lcf76f155ced4ddcb4097134ff3c332f>
    <TaxCatchAll xmlns="b43b42e1-fb71-49b1-af67-3f8267f104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2F73D5949C3F44AE6649EFAC99CB4A" ma:contentTypeVersion="13" ma:contentTypeDescription="Opret et nyt dokument." ma:contentTypeScope="" ma:versionID="13c6ec041b1b86bb4fe4cc269e14b603">
  <xsd:schema xmlns:xsd="http://www.w3.org/2001/XMLSchema" xmlns:xs="http://www.w3.org/2001/XMLSchema" xmlns:p="http://schemas.microsoft.com/office/2006/metadata/properties" xmlns:ns2="8806d3b9-9d6f-41e7-bcd0-a27c41b570f3" xmlns:ns3="b43b42e1-fb71-49b1-af67-3f8267f1040f" targetNamespace="http://schemas.microsoft.com/office/2006/metadata/properties" ma:root="true" ma:fieldsID="293de77afb6020ceb81fc0d2c1b40936" ns2:_="" ns3:_="">
    <xsd:import namespace="8806d3b9-9d6f-41e7-bcd0-a27c41b570f3"/>
    <xsd:import namespace="b43b42e1-fb71-49b1-af67-3f8267f10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d3b9-9d6f-41e7-bcd0-a27c41b57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b42e1-fb71-49b1-af67-3f8267f1040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38695b4-c8c3-412d-816f-8f6601fd770c}" ma:internalName="TaxCatchAll" ma:showField="CatchAllData" ma:web="b43b42e1-fb71-49b1-af67-3f8267f10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D3ABB-CC97-4662-B200-A315B995A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C53B1B-AF6C-466D-B380-2EE9E57FDAA6}">
  <ds:schemaRefs>
    <ds:schemaRef ds:uri="http://schemas.microsoft.com/office/2006/metadata/properties"/>
    <ds:schemaRef ds:uri="http://schemas.microsoft.com/office/infopath/2007/PartnerControls"/>
    <ds:schemaRef ds:uri="8806d3b9-9d6f-41e7-bcd0-a27c41b570f3"/>
    <ds:schemaRef ds:uri="b43b42e1-fb71-49b1-af67-3f8267f1040f"/>
  </ds:schemaRefs>
</ds:datastoreItem>
</file>

<file path=customXml/itemProps3.xml><?xml version="1.0" encoding="utf-8"?>
<ds:datastoreItem xmlns:ds="http://schemas.openxmlformats.org/officeDocument/2006/customXml" ds:itemID="{271DAACE-F04D-4C3A-A2DB-EA335B7E7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6d3b9-9d6f-41e7-bcd0-a27c41b570f3"/>
    <ds:schemaRef ds:uri="b43b42e1-fb71-49b1-af67-3f8267f10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48E2FB-A156-4E04-BF69-E669B328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Dansk med baggrund på alle sider</Template>
  <TotalTime>6</TotalTime>
  <Pages>2</Pages>
  <Words>304</Words>
  <Characters>1856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Winther</dc:creator>
  <cp:keywords/>
  <dc:description/>
  <cp:lastModifiedBy>Jens Winther</cp:lastModifiedBy>
  <cp:revision>2</cp:revision>
  <cp:lastPrinted>2017-01-09T11:47:00Z</cp:lastPrinted>
  <dcterms:created xsi:type="dcterms:W3CDTF">2024-11-23T15:56:00Z</dcterms:created>
  <dcterms:modified xsi:type="dcterms:W3CDTF">2024-11-23T15:56:00Z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0x0101003C2F73D5949C3F44AE6649EFAC99CB4A</vt:lpwstr>
  </property>
  <property fmtid="{D5CDD505-2E9C-101B-9397-08002B2CF9AE}" pid="3" name="MediaServiceImageTags">
    <vt:lpwstr/>
  </property>
</Properties>
</file>